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66717" w14:textId="6C74D022" w:rsidR="007C1850" w:rsidRDefault="008E2D39" w:rsidP="003D2F10">
      <w:pPr>
        <w:pStyle w:val="Titel"/>
      </w:pPr>
      <w:r>
        <w:t xml:space="preserve">structuur website </w:t>
      </w:r>
      <w:sdt>
        <w:sdtPr>
          <w:alias w:val="Titel soort rapport"/>
          <w:tag w:val="Titel soort rapport"/>
          <w:id w:val="-1842548388"/>
          <w:placeholder>
            <w:docPart w:val="F1BB022FE24D4E2FBB26D17EBE44BCB0"/>
          </w:placeholder>
          <w:text/>
        </w:sdtPr>
        <w:sdtEndPr/>
        <w:sdtContent>
          <w:r>
            <w:t>OD NHN 3.0</w:t>
          </w:r>
        </w:sdtContent>
      </w:sdt>
    </w:p>
    <w:p w14:paraId="2E4DCDAD" w14:textId="77777777" w:rsidR="00A319B6" w:rsidRDefault="00A319B6" w:rsidP="00A319B6">
      <w:pPr>
        <w:pBdr>
          <w:bottom w:val="single" w:sz="4" w:space="1" w:color="auto"/>
        </w:pBdr>
      </w:pPr>
    </w:p>
    <w:p w14:paraId="79D8241C" w14:textId="77777777" w:rsidR="00A319B6" w:rsidRDefault="00A319B6" w:rsidP="00063974">
      <w:pPr>
        <w:spacing w:after="0"/>
      </w:pPr>
    </w:p>
    <w:sdt>
      <w:sdtPr>
        <w:alias w:val="Titel van project of onderwerp"/>
        <w:tag w:val="Titel van project of onderwerp"/>
        <w:id w:val="810293979"/>
        <w:placeholder>
          <w:docPart w:val="06C026314C5849BE877537C4007DF509"/>
        </w:placeholder>
        <w:text/>
      </w:sdtPr>
      <w:sdtEndPr/>
      <w:sdtContent>
        <w:p w14:paraId="73EE4433" w14:textId="37C95100" w:rsidR="00A319B6" w:rsidRPr="003D2F10" w:rsidRDefault="008E2D39" w:rsidP="00A319B6">
          <w:pPr>
            <w:pStyle w:val="Ondertitel"/>
          </w:pPr>
          <w:r>
            <w:t xml:space="preserve">Thema gerichte dienstverlening </w:t>
          </w:r>
        </w:p>
      </w:sdtContent>
    </w:sdt>
    <w:p w14:paraId="16BB4673" w14:textId="77777777" w:rsidR="00A319B6" w:rsidRDefault="00A319B6"/>
    <w:p w14:paraId="298A6F3D" w14:textId="77777777" w:rsidR="00A319B6" w:rsidRDefault="00A319B6">
      <w:pPr>
        <w:sectPr w:rsidR="00A319B6" w:rsidSect="00063974">
          <w:headerReference w:type="default" r:id="rId8"/>
          <w:pgSz w:w="11906" w:h="16838"/>
          <w:pgMar w:top="11057" w:right="1418" w:bottom="3544" w:left="2660" w:header="709" w:footer="709" w:gutter="0"/>
          <w:cols w:space="708"/>
          <w:docGrid w:linePitch="360"/>
        </w:sectPr>
      </w:pPr>
    </w:p>
    <w:p w14:paraId="3EDA393F" w14:textId="77777777" w:rsidR="00FC543C" w:rsidRDefault="00FC543C" w:rsidP="00552C38">
      <w:pPr>
        <w:pStyle w:val="RapportgegevensTitel"/>
      </w:pPr>
      <w:r>
        <w:lastRenderedPageBreak/>
        <w:t>Opsteller</w:t>
      </w:r>
    </w:p>
    <w:p w14:paraId="54D307AB" w14:textId="77777777" w:rsidR="00FC543C" w:rsidRDefault="00FC543C" w:rsidP="00FE30A3">
      <w:pPr>
        <w:pStyle w:val="Rapportgegevens"/>
      </w:pPr>
      <w:r>
        <w:t>Organisatie</w:t>
      </w:r>
      <w:r w:rsidR="00FE30A3">
        <w:tab/>
        <w:t>:</w:t>
      </w:r>
      <w:r w:rsidR="00FE30A3">
        <w:tab/>
      </w:r>
      <w:r w:rsidR="007D3A17" w:rsidRPr="007D3A17">
        <w:t>Omgevingsdienst Noord-Holland Noord</w:t>
      </w:r>
    </w:p>
    <w:p w14:paraId="3EDA0689" w14:textId="15D1B1A6" w:rsidR="00FE30A3" w:rsidRPr="000C13CE" w:rsidRDefault="00FE30A3" w:rsidP="00FE30A3">
      <w:pPr>
        <w:pStyle w:val="Rapportgegevens"/>
      </w:pPr>
      <w:r w:rsidRPr="000C13CE">
        <w:t>Afdeling</w:t>
      </w:r>
      <w:r w:rsidRPr="000C13CE">
        <w:tab/>
        <w:t>:</w:t>
      </w:r>
      <w:r w:rsidRPr="000C13CE">
        <w:tab/>
      </w:r>
      <w:sdt>
        <w:sdtPr>
          <w:alias w:val="Afdeling"/>
          <w:tag w:val="Afdeling"/>
          <w:id w:val="-1057009889"/>
          <w:placeholder>
            <w:docPart w:val="D7A8C78F9E4A42778C972CAA3EB6DA39"/>
          </w:placeholder>
          <w:text/>
        </w:sdtPr>
        <w:sdtEndPr/>
        <w:sdtContent>
          <w:r w:rsidR="000C13CE">
            <w:t xml:space="preserve">Bedrijfsvoering </w:t>
          </w:r>
        </w:sdtContent>
      </w:sdt>
    </w:p>
    <w:p w14:paraId="4D398053" w14:textId="721A6398" w:rsidR="00FE30A3" w:rsidRDefault="00FE30A3" w:rsidP="00FE30A3">
      <w:pPr>
        <w:pStyle w:val="Rapportgegevens"/>
      </w:pPr>
      <w:r>
        <w:t>Projectcoördinator</w:t>
      </w:r>
      <w:r>
        <w:tab/>
        <w:t>:</w:t>
      </w:r>
      <w:r>
        <w:tab/>
      </w:r>
      <w:sdt>
        <w:sdtPr>
          <w:alias w:val="Projectcoördinator"/>
          <w:tag w:val="Projectcoördinator"/>
          <w:id w:val="2140841170"/>
          <w:placeholder>
            <w:docPart w:val="0C3DBB904277430281707634A518EAF6"/>
          </w:placeholder>
          <w:text/>
        </w:sdtPr>
        <w:sdtEndPr/>
        <w:sdtContent>
          <w:r w:rsidR="000C13CE">
            <w:t>E. Later</w:t>
          </w:r>
        </w:sdtContent>
      </w:sdt>
    </w:p>
    <w:p w14:paraId="31FCBFBA" w14:textId="78B65E1F" w:rsidR="00FE30A3" w:rsidRDefault="00FE30A3" w:rsidP="00FE30A3">
      <w:pPr>
        <w:pStyle w:val="Rapportgegevens"/>
      </w:pPr>
      <w:r>
        <w:t>Telefoon</w:t>
      </w:r>
      <w:r>
        <w:tab/>
        <w:t>:</w:t>
      </w:r>
      <w:r>
        <w:tab/>
      </w:r>
      <w:sdt>
        <w:sdtPr>
          <w:alias w:val="Telefoonnummer"/>
          <w:tag w:val="Telefoonnummer"/>
          <w:id w:val="-1309008791"/>
          <w:placeholder>
            <w:docPart w:val="53681B7C141C41A4AA3902E52C8B324C"/>
          </w:placeholder>
          <w:text/>
        </w:sdtPr>
        <w:sdtEndPr/>
        <w:sdtContent>
          <w:r w:rsidR="000C13CE">
            <w:t>06-</w:t>
          </w:r>
          <w:r w:rsidR="00B76335">
            <w:t>26 97 52 05</w:t>
          </w:r>
        </w:sdtContent>
      </w:sdt>
    </w:p>
    <w:p w14:paraId="485418AA" w14:textId="394BA2BE" w:rsidR="00FE30A3" w:rsidRDefault="00FE30A3" w:rsidP="00FE30A3">
      <w:pPr>
        <w:pStyle w:val="Rapportgegevens"/>
      </w:pPr>
      <w:r>
        <w:t>E-mail</w:t>
      </w:r>
      <w:r>
        <w:tab/>
        <w:t>:</w:t>
      </w:r>
      <w:r>
        <w:tab/>
      </w:r>
      <w:sdt>
        <w:sdtPr>
          <w:alias w:val="E-mailadres"/>
          <w:tag w:val="E-mailadres"/>
          <w:id w:val="890228492"/>
          <w:placeholder>
            <w:docPart w:val="0F8E4D4100014F2E8437B4A527E09A40"/>
          </w:placeholder>
          <w:text/>
        </w:sdtPr>
        <w:sdtEndPr/>
        <w:sdtContent>
          <w:r w:rsidR="00B76335">
            <w:t>elater@odnhn.nl</w:t>
          </w:r>
        </w:sdtContent>
      </w:sdt>
    </w:p>
    <w:p w14:paraId="5D430048" w14:textId="01B8632D" w:rsidR="00FE30A3" w:rsidRDefault="00FE30A3" w:rsidP="00FE30A3">
      <w:pPr>
        <w:pStyle w:val="Rapportgegevens"/>
      </w:pPr>
      <w:r>
        <w:t>Kenmerk</w:t>
      </w:r>
      <w:r>
        <w:tab/>
        <w:t>:</w:t>
      </w:r>
      <w:r>
        <w:tab/>
      </w:r>
      <w:sdt>
        <w:sdtPr>
          <w:alias w:val="Kenmerk"/>
          <w:tag w:val="Kenmerk"/>
          <w:id w:val="-699941258"/>
          <w:placeholder>
            <w:docPart w:val="1A98929070E9432690BFED67E3A46F81"/>
          </w:placeholder>
          <w:text/>
        </w:sdtPr>
        <w:sdtEndPr/>
        <w:sdtContent>
          <w:r w:rsidR="00A56A84">
            <w:t>Structuur website OD NHN 3.0</w:t>
          </w:r>
        </w:sdtContent>
      </w:sdt>
    </w:p>
    <w:p w14:paraId="6E6EB1C8" w14:textId="77777777" w:rsidR="00FE30A3" w:rsidRDefault="00FE30A3" w:rsidP="00FE30A3">
      <w:pPr>
        <w:pStyle w:val="Rapportgegevens"/>
      </w:pPr>
    </w:p>
    <w:p w14:paraId="27A72784" w14:textId="77777777" w:rsidR="00FE30A3" w:rsidRPr="00576824" w:rsidRDefault="00FE30A3" w:rsidP="00FE30A3">
      <w:pPr>
        <w:pStyle w:val="Rapportgegevens"/>
        <w:rPr>
          <w:lang w:val="de-DE"/>
        </w:rPr>
      </w:pPr>
      <w:r w:rsidRPr="00576824">
        <w:rPr>
          <w:lang w:val="de-DE"/>
        </w:rPr>
        <w:t>Adres</w:t>
      </w:r>
      <w:r w:rsidRPr="00576824">
        <w:rPr>
          <w:lang w:val="de-DE"/>
        </w:rPr>
        <w:tab/>
        <w:t>:</w:t>
      </w:r>
      <w:r w:rsidRPr="00576824">
        <w:rPr>
          <w:lang w:val="de-DE"/>
        </w:rPr>
        <w:tab/>
        <w:t>Postbus 2095</w:t>
      </w:r>
    </w:p>
    <w:p w14:paraId="52A3AF1F" w14:textId="77777777" w:rsidR="00FE30A3" w:rsidRPr="00576824" w:rsidRDefault="00FE30A3" w:rsidP="00FE30A3">
      <w:pPr>
        <w:pStyle w:val="Rapportgegevens"/>
        <w:rPr>
          <w:lang w:val="de-DE"/>
        </w:rPr>
      </w:pPr>
      <w:r w:rsidRPr="00576824">
        <w:rPr>
          <w:lang w:val="de-DE"/>
        </w:rPr>
        <w:tab/>
      </w:r>
      <w:r w:rsidRPr="00576824">
        <w:rPr>
          <w:lang w:val="de-DE"/>
        </w:rPr>
        <w:tab/>
        <w:t>1620 EB HOORN</w:t>
      </w:r>
    </w:p>
    <w:p w14:paraId="6C820CA1" w14:textId="77777777" w:rsidR="00FE30A3" w:rsidRPr="00576824" w:rsidRDefault="00FE30A3" w:rsidP="00FE30A3">
      <w:pPr>
        <w:pStyle w:val="Rapportgegevens"/>
        <w:rPr>
          <w:lang w:val="de-DE"/>
        </w:rPr>
      </w:pPr>
      <w:r w:rsidRPr="00576824">
        <w:rPr>
          <w:lang w:val="de-DE"/>
        </w:rPr>
        <w:t>Bezoekadres</w:t>
      </w:r>
      <w:r w:rsidRPr="00576824">
        <w:rPr>
          <w:lang w:val="de-DE"/>
        </w:rPr>
        <w:tab/>
        <w:t>:</w:t>
      </w:r>
      <w:r w:rsidRPr="00576824">
        <w:rPr>
          <w:lang w:val="de-DE"/>
        </w:rPr>
        <w:tab/>
        <w:t>Dampten 2</w:t>
      </w:r>
    </w:p>
    <w:p w14:paraId="542B6A8F" w14:textId="77777777" w:rsidR="00FE30A3" w:rsidRDefault="00FE30A3" w:rsidP="00FE30A3">
      <w:pPr>
        <w:pStyle w:val="Rapportgegevens"/>
      </w:pPr>
      <w:r w:rsidRPr="00576824">
        <w:rPr>
          <w:lang w:val="de-DE"/>
        </w:rPr>
        <w:tab/>
      </w:r>
      <w:r>
        <w:t>:</w:t>
      </w:r>
      <w:r>
        <w:tab/>
        <w:t>1624 NR HOORN</w:t>
      </w:r>
    </w:p>
    <w:p w14:paraId="20A3C359" w14:textId="77777777" w:rsidR="00FE30A3" w:rsidRDefault="00FE30A3" w:rsidP="00FE30A3">
      <w:pPr>
        <w:pStyle w:val="RapportgegevensKop"/>
      </w:pPr>
      <w:r>
        <w:t>Opdrachtgever</w:t>
      </w:r>
    </w:p>
    <w:p w14:paraId="4589E72D" w14:textId="06977BA9" w:rsidR="00FE30A3" w:rsidRDefault="00FE30A3" w:rsidP="00FE30A3">
      <w:pPr>
        <w:pStyle w:val="Rapportgegevens"/>
      </w:pPr>
      <w:r>
        <w:t>Organisatie</w:t>
      </w:r>
      <w:r>
        <w:tab/>
        <w:t>:</w:t>
      </w:r>
      <w:r>
        <w:tab/>
      </w:r>
      <w:sdt>
        <w:sdtPr>
          <w:alias w:val="Organisatie opdrachtgever"/>
          <w:tag w:val="Organisatie opdrachtgever"/>
          <w:id w:val="-1638715709"/>
          <w:placeholder>
            <w:docPart w:val="1CDDB7C85CDF4E8D8B9A0E32AE3A2B3A"/>
          </w:placeholder>
          <w:text/>
        </w:sdtPr>
        <w:sdtEndPr/>
        <w:sdtContent>
          <w:r w:rsidR="00A56A84">
            <w:t>Omgevingsdienst Noord-Holland Noord</w:t>
          </w:r>
        </w:sdtContent>
      </w:sdt>
    </w:p>
    <w:p w14:paraId="56768BE1" w14:textId="0CAF02D4" w:rsidR="00FE30A3" w:rsidRDefault="00FE30A3" w:rsidP="00FE30A3">
      <w:pPr>
        <w:pStyle w:val="Rapportgegevens"/>
      </w:pPr>
      <w:r>
        <w:t>Contactpersoon</w:t>
      </w:r>
      <w:r>
        <w:tab/>
        <w:t>:</w:t>
      </w:r>
      <w:r>
        <w:tab/>
      </w:r>
      <w:sdt>
        <w:sdtPr>
          <w:alias w:val="Contactpersoon opdrachtgever"/>
          <w:tag w:val="Contactpersoon opdrachtgever"/>
          <w:id w:val="10041496"/>
          <w:placeholder>
            <w:docPart w:val="C6C4F116B99343A3A11EC7000408F515"/>
          </w:placeholder>
          <w:text/>
        </w:sdtPr>
        <w:sdtEndPr/>
        <w:sdtContent>
          <w:r w:rsidR="00A56A84">
            <w:t>E. Later</w:t>
          </w:r>
        </w:sdtContent>
      </w:sdt>
    </w:p>
    <w:p w14:paraId="1CE10B1C" w14:textId="571E450F" w:rsidR="00FE30A3" w:rsidRDefault="00FE30A3" w:rsidP="00FE30A3">
      <w:pPr>
        <w:pStyle w:val="Rapportgegevens"/>
      </w:pPr>
      <w:r>
        <w:t>Telefoon</w:t>
      </w:r>
      <w:r>
        <w:tab/>
        <w:t>:</w:t>
      </w:r>
      <w:r>
        <w:tab/>
      </w:r>
      <w:sdt>
        <w:sdtPr>
          <w:alias w:val="Telefoonnummer opdrachtgever"/>
          <w:tag w:val="Telefoonnummer opdrachtgever"/>
          <w:id w:val="1645621762"/>
          <w:placeholder>
            <w:docPart w:val="E521973E5F6F46F4B5B6B712553CBD0C"/>
          </w:placeholder>
          <w:text/>
        </w:sdtPr>
        <w:sdtEndPr/>
        <w:sdtContent>
          <w:r w:rsidR="00C3698E">
            <w:t>06-26 97 52 05</w:t>
          </w:r>
        </w:sdtContent>
      </w:sdt>
    </w:p>
    <w:p w14:paraId="0073F8E2" w14:textId="403A9E56" w:rsidR="00FE30A3" w:rsidRDefault="00FE30A3" w:rsidP="00FE30A3">
      <w:pPr>
        <w:pStyle w:val="Rapportgegevens"/>
      </w:pPr>
      <w:r>
        <w:t>E-mail</w:t>
      </w:r>
      <w:r>
        <w:tab/>
        <w:t>:</w:t>
      </w:r>
      <w:r>
        <w:tab/>
      </w:r>
      <w:sdt>
        <w:sdtPr>
          <w:alias w:val="E-mailadres opdrachtgever"/>
          <w:tag w:val="E-mailadres opdrachtgever"/>
          <w:id w:val="734824385"/>
          <w:placeholder>
            <w:docPart w:val="F1F59512CEC2458FA8272F3BF2D377EE"/>
          </w:placeholder>
          <w:text/>
        </w:sdtPr>
        <w:sdtEndPr/>
        <w:sdtContent>
          <w:r w:rsidR="00C3698E">
            <w:t>elater@odnhn.nl</w:t>
          </w:r>
        </w:sdtContent>
      </w:sdt>
    </w:p>
    <w:p w14:paraId="7C1FA30E" w14:textId="77777777" w:rsidR="00FE30A3" w:rsidRDefault="00FE30A3" w:rsidP="00FE30A3">
      <w:pPr>
        <w:pStyle w:val="RapportgegevensKop"/>
      </w:pPr>
      <w:r>
        <w:t>Datum</w:t>
      </w:r>
    </w:p>
    <w:sdt>
      <w:sdtPr>
        <w:alias w:val="Datum voorblad"/>
        <w:tag w:val="Datum voorblad"/>
        <w:id w:val="-789981725"/>
        <w:placeholder>
          <w:docPart w:val="51244BE99EDF42B8A8996D3753385EA6"/>
        </w:placeholder>
        <w:date w:fullDate="2022-09-14T00:00:00Z">
          <w:dateFormat w:val="d MMMM yyyy"/>
          <w:lid w:val="nl-NL"/>
          <w:storeMappedDataAs w:val="dateTime"/>
          <w:calendar w:val="gregorian"/>
        </w:date>
      </w:sdtPr>
      <w:sdtEndPr/>
      <w:sdtContent>
        <w:p w14:paraId="64BF4FB0" w14:textId="5BF8903D" w:rsidR="00FE30A3" w:rsidRPr="00FE30A3" w:rsidRDefault="00C3698E" w:rsidP="00FE30A3">
          <w:pPr>
            <w:pStyle w:val="Rapportgegevens"/>
          </w:pPr>
          <w:r>
            <w:t>14 september 2022</w:t>
          </w:r>
        </w:p>
      </w:sdtContent>
    </w:sdt>
    <w:p w14:paraId="1A610535" w14:textId="77777777" w:rsidR="00E022D3" w:rsidRDefault="00E022D3"/>
    <w:p w14:paraId="171175CF" w14:textId="77777777" w:rsidR="00E022D3" w:rsidRDefault="00E022D3"/>
    <w:p w14:paraId="13E1387B" w14:textId="77777777" w:rsidR="00E022D3" w:rsidRDefault="00E022D3">
      <w:pPr>
        <w:sectPr w:rsidR="00E022D3" w:rsidSect="008B4EC8">
          <w:headerReference w:type="default" r:id="rId9"/>
          <w:footerReference w:type="default" r:id="rId10"/>
          <w:pgSz w:w="11906" w:h="16838" w:code="9"/>
          <w:pgMar w:top="2268" w:right="1418" w:bottom="1588" w:left="1418" w:header="709" w:footer="737" w:gutter="0"/>
          <w:cols w:space="708"/>
          <w:docGrid w:linePitch="360"/>
        </w:sectPr>
      </w:pPr>
    </w:p>
    <w:sdt>
      <w:sdtPr>
        <w:rPr>
          <w:b w:val="0"/>
          <w:caps w:val="0"/>
          <w:sz w:val="18"/>
          <w:lang w:eastAsia="en-US"/>
        </w:rPr>
        <w:id w:val="-2280098"/>
        <w:lock w:val="sdtContentLocked"/>
        <w:placeholder>
          <w:docPart w:val="5FD75B9341A84D56B34AC355CF2BE47E"/>
        </w:placeholder>
        <w:group/>
      </w:sdtPr>
      <w:sdtEndPr>
        <w:rPr>
          <w:bCs/>
        </w:rPr>
      </w:sdtEndPr>
      <w:sdtContent>
        <w:sdt>
          <w:sdtPr>
            <w:rPr>
              <w:b w:val="0"/>
              <w:caps w:val="0"/>
              <w:sz w:val="18"/>
              <w:lang w:eastAsia="en-US"/>
            </w:rPr>
            <w:id w:val="1419367237"/>
            <w:docPartObj>
              <w:docPartGallery w:val="Table of Contents"/>
              <w:docPartUnique/>
            </w:docPartObj>
          </w:sdtPr>
          <w:sdtEndPr>
            <w:rPr>
              <w:bCs/>
            </w:rPr>
          </w:sdtEndPr>
          <w:sdtContent>
            <w:p w14:paraId="42407597" w14:textId="77777777" w:rsidR="001812AF" w:rsidRDefault="001812AF">
              <w:pPr>
                <w:pStyle w:val="Kopvaninhoudsopgave"/>
              </w:pPr>
              <w:r>
                <w:t>Inhoudsopgave</w:t>
              </w:r>
            </w:p>
            <w:p w14:paraId="201C6DCE" w14:textId="559BAEF3" w:rsidR="00786B98" w:rsidRDefault="007177E7">
              <w:pPr>
                <w:pStyle w:val="Inhopg1"/>
                <w:rPr>
                  <w:rFonts w:cstheme="minorBidi"/>
                  <w:b w:val="0"/>
                  <w:caps w:val="0"/>
                </w:rPr>
              </w:pPr>
              <w:r>
                <w:fldChar w:fldCharType="begin"/>
              </w:r>
              <w:r>
                <w:instrText xml:space="preserve"> TOC \o "1-4" \h \z \u </w:instrText>
              </w:r>
              <w:r>
                <w:fldChar w:fldCharType="separate"/>
              </w:r>
              <w:hyperlink w:anchor="_Toc114487408" w:history="1">
                <w:r w:rsidR="00786B98" w:rsidRPr="00123E23">
                  <w:rPr>
                    <w:rStyle w:val="Hyperlink"/>
                  </w:rPr>
                  <w:t>1</w:t>
                </w:r>
                <w:r w:rsidR="00786B98">
                  <w:rPr>
                    <w:rFonts w:cstheme="minorBidi"/>
                    <w:b w:val="0"/>
                    <w:caps w:val="0"/>
                  </w:rPr>
                  <w:tab/>
                </w:r>
                <w:r w:rsidR="00786B98" w:rsidRPr="00123E23">
                  <w:rPr>
                    <w:rStyle w:val="Hyperlink"/>
                  </w:rPr>
                  <w:t>homepage banner</w:t>
                </w:r>
                <w:r w:rsidR="00786B98">
                  <w:rPr>
                    <w:webHidden/>
                  </w:rPr>
                  <w:tab/>
                </w:r>
                <w:r w:rsidR="00786B98">
                  <w:rPr>
                    <w:webHidden/>
                  </w:rPr>
                  <w:fldChar w:fldCharType="begin"/>
                </w:r>
                <w:r w:rsidR="00786B98">
                  <w:rPr>
                    <w:webHidden/>
                  </w:rPr>
                  <w:instrText xml:space="preserve"> PAGEREF _Toc114487408 \h </w:instrText>
                </w:r>
                <w:r w:rsidR="00786B98">
                  <w:rPr>
                    <w:webHidden/>
                  </w:rPr>
                </w:r>
                <w:r w:rsidR="00786B98">
                  <w:rPr>
                    <w:webHidden/>
                  </w:rPr>
                  <w:fldChar w:fldCharType="separate"/>
                </w:r>
                <w:r w:rsidR="00786B98">
                  <w:rPr>
                    <w:webHidden/>
                  </w:rPr>
                  <w:t>4</w:t>
                </w:r>
                <w:r w:rsidR="00786B98">
                  <w:rPr>
                    <w:webHidden/>
                  </w:rPr>
                  <w:fldChar w:fldCharType="end"/>
                </w:r>
              </w:hyperlink>
            </w:p>
            <w:p w14:paraId="7DAD3FEA" w14:textId="511CF347" w:rsidR="00786B98" w:rsidRDefault="00786B98">
              <w:pPr>
                <w:pStyle w:val="Inhopg2"/>
                <w:rPr>
                  <w:rFonts w:cstheme="minorBidi"/>
                  <w:sz w:val="22"/>
                </w:rPr>
              </w:pPr>
              <w:hyperlink w:anchor="_Toc114487409" w:history="1">
                <w:r w:rsidRPr="00123E23">
                  <w:rPr>
                    <w:rStyle w:val="Hyperlink"/>
                  </w:rPr>
                  <w:t>1.1</w:t>
                </w:r>
                <w:r>
                  <w:rPr>
                    <w:rFonts w:cstheme="minorBidi"/>
                    <w:sz w:val="22"/>
                  </w:rPr>
                  <w:tab/>
                </w:r>
                <w:r w:rsidRPr="00123E23">
                  <w:rPr>
                    <w:rStyle w:val="Hyperlink"/>
                  </w:rPr>
                  <w:t>Homepage</w:t>
                </w:r>
                <w:r>
                  <w:rPr>
                    <w:webHidden/>
                  </w:rPr>
                  <w:tab/>
                </w:r>
                <w:r>
                  <w:rPr>
                    <w:webHidden/>
                  </w:rPr>
                  <w:fldChar w:fldCharType="begin"/>
                </w:r>
                <w:r>
                  <w:rPr>
                    <w:webHidden/>
                  </w:rPr>
                  <w:instrText xml:space="preserve"> PAGEREF _Toc114487409 \h </w:instrText>
                </w:r>
                <w:r>
                  <w:rPr>
                    <w:webHidden/>
                  </w:rPr>
                </w:r>
                <w:r>
                  <w:rPr>
                    <w:webHidden/>
                  </w:rPr>
                  <w:fldChar w:fldCharType="separate"/>
                </w:r>
                <w:r>
                  <w:rPr>
                    <w:webHidden/>
                  </w:rPr>
                  <w:t>4</w:t>
                </w:r>
                <w:r>
                  <w:rPr>
                    <w:webHidden/>
                  </w:rPr>
                  <w:fldChar w:fldCharType="end"/>
                </w:r>
              </w:hyperlink>
            </w:p>
            <w:p w14:paraId="7A79EA2B" w14:textId="64EE2D96" w:rsidR="00786B98" w:rsidRDefault="00786B98">
              <w:pPr>
                <w:pStyle w:val="Inhopg1"/>
                <w:rPr>
                  <w:rFonts w:cstheme="minorBidi"/>
                  <w:b w:val="0"/>
                  <w:caps w:val="0"/>
                </w:rPr>
              </w:pPr>
              <w:hyperlink w:anchor="_Toc114487410" w:history="1">
                <w:r w:rsidRPr="00123E23">
                  <w:rPr>
                    <w:rStyle w:val="Hyperlink"/>
                  </w:rPr>
                  <w:t>2</w:t>
                </w:r>
                <w:r>
                  <w:rPr>
                    <w:rFonts w:cstheme="minorBidi"/>
                    <w:b w:val="0"/>
                    <w:caps w:val="0"/>
                  </w:rPr>
                  <w:tab/>
                </w:r>
                <w:r w:rsidRPr="00123E23">
                  <w:rPr>
                    <w:rStyle w:val="Hyperlink"/>
                  </w:rPr>
                  <w:t>Toptaken</w:t>
                </w:r>
                <w:r>
                  <w:rPr>
                    <w:webHidden/>
                  </w:rPr>
                  <w:tab/>
                </w:r>
                <w:r>
                  <w:rPr>
                    <w:webHidden/>
                  </w:rPr>
                  <w:fldChar w:fldCharType="begin"/>
                </w:r>
                <w:r>
                  <w:rPr>
                    <w:webHidden/>
                  </w:rPr>
                  <w:instrText xml:space="preserve"> PAGEREF _Toc114487410 \h </w:instrText>
                </w:r>
                <w:r>
                  <w:rPr>
                    <w:webHidden/>
                  </w:rPr>
                </w:r>
                <w:r>
                  <w:rPr>
                    <w:webHidden/>
                  </w:rPr>
                  <w:fldChar w:fldCharType="separate"/>
                </w:r>
                <w:r>
                  <w:rPr>
                    <w:webHidden/>
                  </w:rPr>
                  <w:t>4</w:t>
                </w:r>
                <w:r>
                  <w:rPr>
                    <w:webHidden/>
                  </w:rPr>
                  <w:fldChar w:fldCharType="end"/>
                </w:r>
              </w:hyperlink>
            </w:p>
            <w:p w14:paraId="32195EB2" w14:textId="7051BB4D" w:rsidR="00786B98" w:rsidRDefault="00786B98">
              <w:pPr>
                <w:pStyle w:val="Inhopg2"/>
                <w:rPr>
                  <w:rFonts w:cstheme="minorBidi"/>
                  <w:sz w:val="22"/>
                </w:rPr>
              </w:pPr>
              <w:hyperlink w:anchor="_Toc114487411" w:history="1">
                <w:r w:rsidRPr="00123E23">
                  <w:rPr>
                    <w:rStyle w:val="Hyperlink"/>
                  </w:rPr>
                  <w:t>2.1</w:t>
                </w:r>
                <w:r>
                  <w:rPr>
                    <w:rFonts w:cstheme="minorBidi"/>
                    <w:sz w:val="22"/>
                  </w:rPr>
                  <w:tab/>
                </w:r>
                <w:r w:rsidRPr="00123E23">
                  <w:rPr>
                    <w:rStyle w:val="Hyperlink"/>
                  </w:rPr>
                  <w:t>Toptaken (3 ronde cirkels, onderdeel bannerfoto)</w:t>
                </w:r>
                <w:r>
                  <w:rPr>
                    <w:webHidden/>
                  </w:rPr>
                  <w:tab/>
                </w:r>
                <w:r>
                  <w:rPr>
                    <w:webHidden/>
                  </w:rPr>
                  <w:fldChar w:fldCharType="begin"/>
                </w:r>
                <w:r>
                  <w:rPr>
                    <w:webHidden/>
                  </w:rPr>
                  <w:instrText xml:space="preserve"> PAGEREF _Toc114487411 \h </w:instrText>
                </w:r>
                <w:r>
                  <w:rPr>
                    <w:webHidden/>
                  </w:rPr>
                </w:r>
                <w:r>
                  <w:rPr>
                    <w:webHidden/>
                  </w:rPr>
                  <w:fldChar w:fldCharType="separate"/>
                </w:r>
                <w:r>
                  <w:rPr>
                    <w:webHidden/>
                  </w:rPr>
                  <w:t>4</w:t>
                </w:r>
                <w:r>
                  <w:rPr>
                    <w:webHidden/>
                  </w:rPr>
                  <w:fldChar w:fldCharType="end"/>
                </w:r>
              </w:hyperlink>
            </w:p>
            <w:p w14:paraId="12529BDF" w14:textId="0C72798B" w:rsidR="00786B98" w:rsidRDefault="00786B98">
              <w:pPr>
                <w:pStyle w:val="Inhopg1"/>
                <w:rPr>
                  <w:rFonts w:cstheme="minorBidi"/>
                  <w:b w:val="0"/>
                  <w:caps w:val="0"/>
                </w:rPr>
              </w:pPr>
              <w:hyperlink w:anchor="_Toc114487412" w:history="1">
                <w:r w:rsidRPr="00123E23">
                  <w:rPr>
                    <w:rStyle w:val="Hyperlink"/>
                  </w:rPr>
                  <w:t>3</w:t>
                </w:r>
                <w:r>
                  <w:rPr>
                    <w:rFonts w:cstheme="minorBidi"/>
                    <w:b w:val="0"/>
                    <w:caps w:val="0"/>
                  </w:rPr>
                  <w:tab/>
                </w:r>
                <w:r w:rsidRPr="00123E23">
                  <w:rPr>
                    <w:rStyle w:val="Hyperlink"/>
                  </w:rPr>
                  <w:t>Thema’s</w:t>
                </w:r>
                <w:r>
                  <w:rPr>
                    <w:webHidden/>
                  </w:rPr>
                  <w:tab/>
                </w:r>
                <w:r>
                  <w:rPr>
                    <w:webHidden/>
                  </w:rPr>
                  <w:fldChar w:fldCharType="begin"/>
                </w:r>
                <w:r>
                  <w:rPr>
                    <w:webHidden/>
                  </w:rPr>
                  <w:instrText xml:space="preserve"> PAGEREF _Toc114487412 \h </w:instrText>
                </w:r>
                <w:r>
                  <w:rPr>
                    <w:webHidden/>
                  </w:rPr>
                </w:r>
                <w:r>
                  <w:rPr>
                    <w:webHidden/>
                  </w:rPr>
                  <w:fldChar w:fldCharType="separate"/>
                </w:r>
                <w:r>
                  <w:rPr>
                    <w:webHidden/>
                  </w:rPr>
                  <w:t>5</w:t>
                </w:r>
                <w:r>
                  <w:rPr>
                    <w:webHidden/>
                  </w:rPr>
                  <w:fldChar w:fldCharType="end"/>
                </w:r>
              </w:hyperlink>
            </w:p>
            <w:p w14:paraId="06327F40" w14:textId="32DA0B1F" w:rsidR="00786B98" w:rsidRDefault="00786B98">
              <w:pPr>
                <w:pStyle w:val="Inhopg2"/>
                <w:rPr>
                  <w:rFonts w:cstheme="minorBidi"/>
                  <w:sz w:val="22"/>
                </w:rPr>
              </w:pPr>
              <w:hyperlink w:anchor="_Toc114487413" w:history="1">
                <w:r w:rsidRPr="00123E23">
                  <w:rPr>
                    <w:rStyle w:val="Hyperlink"/>
                  </w:rPr>
                  <w:t>3.1</w:t>
                </w:r>
                <w:r>
                  <w:rPr>
                    <w:rFonts w:cstheme="minorBidi"/>
                    <w:sz w:val="22"/>
                  </w:rPr>
                  <w:tab/>
                </w:r>
                <w:r w:rsidRPr="00123E23">
                  <w:rPr>
                    <w:rStyle w:val="Hyperlink"/>
                  </w:rPr>
                  <w:t>Thema’s (de drie meest gezocht)</w:t>
                </w:r>
                <w:r>
                  <w:rPr>
                    <w:webHidden/>
                  </w:rPr>
                  <w:tab/>
                </w:r>
                <w:r>
                  <w:rPr>
                    <w:webHidden/>
                  </w:rPr>
                  <w:fldChar w:fldCharType="begin"/>
                </w:r>
                <w:r>
                  <w:rPr>
                    <w:webHidden/>
                  </w:rPr>
                  <w:instrText xml:space="preserve"> PAGEREF _Toc114487413 \h </w:instrText>
                </w:r>
                <w:r>
                  <w:rPr>
                    <w:webHidden/>
                  </w:rPr>
                </w:r>
                <w:r>
                  <w:rPr>
                    <w:webHidden/>
                  </w:rPr>
                  <w:fldChar w:fldCharType="separate"/>
                </w:r>
                <w:r>
                  <w:rPr>
                    <w:webHidden/>
                  </w:rPr>
                  <w:t>5</w:t>
                </w:r>
                <w:r>
                  <w:rPr>
                    <w:webHidden/>
                  </w:rPr>
                  <w:fldChar w:fldCharType="end"/>
                </w:r>
              </w:hyperlink>
            </w:p>
            <w:p w14:paraId="5A48676E" w14:textId="24B94187" w:rsidR="00786B98" w:rsidRDefault="00786B98">
              <w:pPr>
                <w:pStyle w:val="Inhopg1"/>
                <w:rPr>
                  <w:rFonts w:cstheme="minorBidi"/>
                  <w:b w:val="0"/>
                  <w:caps w:val="0"/>
                </w:rPr>
              </w:pPr>
              <w:hyperlink w:anchor="_Toc114487414" w:history="1">
                <w:r w:rsidRPr="00123E23">
                  <w:rPr>
                    <w:rStyle w:val="Hyperlink"/>
                  </w:rPr>
                  <w:t>4</w:t>
                </w:r>
                <w:r>
                  <w:rPr>
                    <w:rFonts w:cstheme="minorBidi"/>
                    <w:b w:val="0"/>
                    <w:caps w:val="0"/>
                  </w:rPr>
                  <w:tab/>
                </w:r>
                <w:r w:rsidRPr="00123E23">
                  <w:rPr>
                    <w:rStyle w:val="Hyperlink"/>
                  </w:rPr>
                  <w:t>actueel</w:t>
                </w:r>
                <w:r>
                  <w:rPr>
                    <w:webHidden/>
                  </w:rPr>
                  <w:tab/>
                </w:r>
                <w:r>
                  <w:rPr>
                    <w:webHidden/>
                  </w:rPr>
                  <w:fldChar w:fldCharType="begin"/>
                </w:r>
                <w:r>
                  <w:rPr>
                    <w:webHidden/>
                  </w:rPr>
                  <w:instrText xml:space="preserve"> PAGEREF _Toc114487414 \h </w:instrText>
                </w:r>
                <w:r>
                  <w:rPr>
                    <w:webHidden/>
                  </w:rPr>
                </w:r>
                <w:r>
                  <w:rPr>
                    <w:webHidden/>
                  </w:rPr>
                  <w:fldChar w:fldCharType="separate"/>
                </w:r>
                <w:r>
                  <w:rPr>
                    <w:webHidden/>
                  </w:rPr>
                  <w:t>5</w:t>
                </w:r>
                <w:r>
                  <w:rPr>
                    <w:webHidden/>
                  </w:rPr>
                  <w:fldChar w:fldCharType="end"/>
                </w:r>
              </w:hyperlink>
            </w:p>
            <w:p w14:paraId="26B4D51B" w14:textId="42FC35A0" w:rsidR="00786B98" w:rsidRDefault="00786B98">
              <w:pPr>
                <w:pStyle w:val="Inhopg2"/>
                <w:rPr>
                  <w:rFonts w:cstheme="minorBidi"/>
                  <w:sz w:val="22"/>
                </w:rPr>
              </w:pPr>
              <w:hyperlink w:anchor="_Toc114487415" w:history="1">
                <w:r w:rsidRPr="00123E23">
                  <w:rPr>
                    <w:rStyle w:val="Hyperlink"/>
                  </w:rPr>
                  <w:t>4.1</w:t>
                </w:r>
                <w:r>
                  <w:rPr>
                    <w:rFonts w:cstheme="minorBidi"/>
                    <w:sz w:val="22"/>
                  </w:rPr>
                  <w:tab/>
                </w:r>
                <w:r w:rsidRPr="00123E23">
                  <w:rPr>
                    <w:rStyle w:val="Hyperlink"/>
                  </w:rPr>
                  <w:t>Actueel Nieuws - OD NHN</w:t>
                </w:r>
                <w:r>
                  <w:rPr>
                    <w:webHidden/>
                  </w:rPr>
                  <w:tab/>
                </w:r>
                <w:r>
                  <w:rPr>
                    <w:webHidden/>
                  </w:rPr>
                  <w:fldChar w:fldCharType="begin"/>
                </w:r>
                <w:r>
                  <w:rPr>
                    <w:webHidden/>
                  </w:rPr>
                  <w:instrText xml:space="preserve"> PAGEREF _Toc114487415 \h </w:instrText>
                </w:r>
                <w:r>
                  <w:rPr>
                    <w:webHidden/>
                  </w:rPr>
                </w:r>
                <w:r>
                  <w:rPr>
                    <w:webHidden/>
                  </w:rPr>
                  <w:fldChar w:fldCharType="separate"/>
                </w:r>
                <w:r>
                  <w:rPr>
                    <w:webHidden/>
                  </w:rPr>
                  <w:t>5</w:t>
                </w:r>
                <w:r>
                  <w:rPr>
                    <w:webHidden/>
                  </w:rPr>
                  <w:fldChar w:fldCharType="end"/>
                </w:r>
              </w:hyperlink>
            </w:p>
            <w:p w14:paraId="0260471A" w14:textId="245A42EA" w:rsidR="00786B98" w:rsidRDefault="00786B98">
              <w:pPr>
                <w:pStyle w:val="Inhopg1"/>
                <w:rPr>
                  <w:rFonts w:cstheme="minorBidi"/>
                  <w:b w:val="0"/>
                  <w:caps w:val="0"/>
                </w:rPr>
              </w:pPr>
              <w:hyperlink w:anchor="_Toc114487416" w:history="1">
                <w:r w:rsidRPr="00123E23">
                  <w:rPr>
                    <w:rStyle w:val="Hyperlink"/>
                  </w:rPr>
                  <w:t>5</w:t>
                </w:r>
                <w:r>
                  <w:rPr>
                    <w:rFonts w:cstheme="minorBidi"/>
                    <w:b w:val="0"/>
                    <w:caps w:val="0"/>
                  </w:rPr>
                  <w:tab/>
                </w:r>
                <w:r w:rsidRPr="00123E23">
                  <w:rPr>
                    <w:rStyle w:val="Hyperlink"/>
                  </w:rPr>
                  <w:t>menu</w:t>
                </w:r>
                <w:r>
                  <w:rPr>
                    <w:webHidden/>
                  </w:rPr>
                  <w:tab/>
                </w:r>
                <w:r>
                  <w:rPr>
                    <w:webHidden/>
                  </w:rPr>
                  <w:fldChar w:fldCharType="begin"/>
                </w:r>
                <w:r>
                  <w:rPr>
                    <w:webHidden/>
                  </w:rPr>
                  <w:instrText xml:space="preserve"> PAGEREF _Toc114487416 \h </w:instrText>
                </w:r>
                <w:r>
                  <w:rPr>
                    <w:webHidden/>
                  </w:rPr>
                </w:r>
                <w:r>
                  <w:rPr>
                    <w:webHidden/>
                  </w:rPr>
                  <w:fldChar w:fldCharType="separate"/>
                </w:r>
                <w:r>
                  <w:rPr>
                    <w:webHidden/>
                  </w:rPr>
                  <w:t>6</w:t>
                </w:r>
                <w:r>
                  <w:rPr>
                    <w:webHidden/>
                  </w:rPr>
                  <w:fldChar w:fldCharType="end"/>
                </w:r>
              </w:hyperlink>
            </w:p>
            <w:p w14:paraId="42945F33" w14:textId="60ECE2CC" w:rsidR="00786B98" w:rsidRDefault="00786B98">
              <w:pPr>
                <w:pStyle w:val="Inhopg2"/>
                <w:rPr>
                  <w:rFonts w:cstheme="minorBidi"/>
                  <w:sz w:val="22"/>
                </w:rPr>
              </w:pPr>
              <w:hyperlink w:anchor="_Toc114487417" w:history="1">
                <w:r w:rsidRPr="00123E23">
                  <w:rPr>
                    <w:rStyle w:val="Hyperlink"/>
                  </w:rPr>
                  <w:t>5.1</w:t>
                </w:r>
                <w:r>
                  <w:rPr>
                    <w:rFonts w:cstheme="minorBidi"/>
                    <w:sz w:val="22"/>
                  </w:rPr>
                  <w:tab/>
                </w:r>
                <w:r w:rsidRPr="00123E23">
                  <w:rPr>
                    <w:rStyle w:val="Hyperlink"/>
                  </w:rPr>
                  <w:t>Thema’s  (weergegeven met foto’s en teaser eronder)</w:t>
                </w:r>
                <w:r>
                  <w:rPr>
                    <w:webHidden/>
                  </w:rPr>
                  <w:tab/>
                </w:r>
                <w:r>
                  <w:rPr>
                    <w:webHidden/>
                  </w:rPr>
                  <w:fldChar w:fldCharType="begin"/>
                </w:r>
                <w:r>
                  <w:rPr>
                    <w:webHidden/>
                  </w:rPr>
                  <w:instrText xml:space="preserve"> PAGEREF _Toc114487417 \h </w:instrText>
                </w:r>
                <w:r>
                  <w:rPr>
                    <w:webHidden/>
                  </w:rPr>
                </w:r>
                <w:r>
                  <w:rPr>
                    <w:webHidden/>
                  </w:rPr>
                  <w:fldChar w:fldCharType="separate"/>
                </w:r>
                <w:r>
                  <w:rPr>
                    <w:webHidden/>
                  </w:rPr>
                  <w:t>6</w:t>
                </w:r>
                <w:r>
                  <w:rPr>
                    <w:webHidden/>
                  </w:rPr>
                  <w:fldChar w:fldCharType="end"/>
                </w:r>
              </w:hyperlink>
            </w:p>
            <w:p w14:paraId="51150E8E" w14:textId="07054FD2" w:rsidR="00786B98" w:rsidRDefault="00786B98">
              <w:pPr>
                <w:pStyle w:val="Inhopg1"/>
                <w:rPr>
                  <w:rFonts w:cstheme="minorBidi"/>
                  <w:b w:val="0"/>
                  <w:caps w:val="0"/>
                </w:rPr>
              </w:pPr>
              <w:hyperlink w:anchor="_Toc114487418" w:history="1">
                <w:r w:rsidRPr="00123E23">
                  <w:rPr>
                    <w:rStyle w:val="Hyperlink"/>
                  </w:rPr>
                  <w:t>6</w:t>
                </w:r>
                <w:r>
                  <w:rPr>
                    <w:rFonts w:cstheme="minorBidi"/>
                    <w:b w:val="0"/>
                    <w:caps w:val="0"/>
                  </w:rPr>
                  <w:tab/>
                </w:r>
                <w:r w:rsidRPr="00123E23">
                  <w:rPr>
                    <w:rStyle w:val="Hyperlink"/>
                  </w:rPr>
                  <w:t>footer</w:t>
                </w:r>
                <w:r>
                  <w:rPr>
                    <w:webHidden/>
                  </w:rPr>
                  <w:tab/>
                </w:r>
                <w:r>
                  <w:rPr>
                    <w:webHidden/>
                  </w:rPr>
                  <w:fldChar w:fldCharType="begin"/>
                </w:r>
                <w:r>
                  <w:rPr>
                    <w:webHidden/>
                  </w:rPr>
                  <w:instrText xml:space="preserve"> PAGEREF _Toc114487418 \h </w:instrText>
                </w:r>
                <w:r>
                  <w:rPr>
                    <w:webHidden/>
                  </w:rPr>
                </w:r>
                <w:r>
                  <w:rPr>
                    <w:webHidden/>
                  </w:rPr>
                  <w:fldChar w:fldCharType="separate"/>
                </w:r>
                <w:r>
                  <w:rPr>
                    <w:webHidden/>
                  </w:rPr>
                  <w:t>11</w:t>
                </w:r>
                <w:r>
                  <w:rPr>
                    <w:webHidden/>
                  </w:rPr>
                  <w:fldChar w:fldCharType="end"/>
                </w:r>
              </w:hyperlink>
            </w:p>
            <w:p w14:paraId="2FDC4510" w14:textId="1F744175" w:rsidR="00786B98" w:rsidRDefault="00786B98">
              <w:pPr>
                <w:pStyle w:val="Inhopg2"/>
                <w:rPr>
                  <w:rFonts w:cstheme="minorBidi"/>
                  <w:sz w:val="22"/>
                </w:rPr>
              </w:pPr>
              <w:hyperlink w:anchor="_Toc114487419" w:history="1">
                <w:r w:rsidRPr="00123E23">
                  <w:rPr>
                    <w:rStyle w:val="Hyperlink"/>
                  </w:rPr>
                  <w:t>6.1</w:t>
                </w:r>
                <w:r>
                  <w:rPr>
                    <w:rFonts w:cstheme="minorBidi"/>
                    <w:sz w:val="22"/>
                  </w:rPr>
                  <w:tab/>
                </w:r>
                <w:r w:rsidRPr="00123E23">
                  <w:rPr>
                    <w:rStyle w:val="Hyperlink"/>
                  </w:rPr>
                  <w:t>Footer</w:t>
                </w:r>
                <w:r>
                  <w:rPr>
                    <w:webHidden/>
                  </w:rPr>
                  <w:tab/>
                </w:r>
                <w:r>
                  <w:rPr>
                    <w:webHidden/>
                  </w:rPr>
                  <w:fldChar w:fldCharType="begin"/>
                </w:r>
                <w:r>
                  <w:rPr>
                    <w:webHidden/>
                  </w:rPr>
                  <w:instrText xml:space="preserve"> PAGEREF _Toc114487419 \h </w:instrText>
                </w:r>
                <w:r>
                  <w:rPr>
                    <w:webHidden/>
                  </w:rPr>
                </w:r>
                <w:r>
                  <w:rPr>
                    <w:webHidden/>
                  </w:rPr>
                  <w:fldChar w:fldCharType="separate"/>
                </w:r>
                <w:r>
                  <w:rPr>
                    <w:webHidden/>
                  </w:rPr>
                  <w:t>11</w:t>
                </w:r>
                <w:r>
                  <w:rPr>
                    <w:webHidden/>
                  </w:rPr>
                  <w:fldChar w:fldCharType="end"/>
                </w:r>
              </w:hyperlink>
            </w:p>
            <w:p w14:paraId="30524ABC" w14:textId="0507C7FB" w:rsidR="00786B98" w:rsidRDefault="00786B98">
              <w:pPr>
                <w:pStyle w:val="Inhopg1"/>
                <w:rPr>
                  <w:rFonts w:cstheme="minorBidi"/>
                  <w:b w:val="0"/>
                  <w:caps w:val="0"/>
                </w:rPr>
              </w:pPr>
              <w:hyperlink w:anchor="_Toc114487420" w:history="1">
                <w:r w:rsidRPr="00123E23">
                  <w:rPr>
                    <w:rStyle w:val="Hyperlink"/>
                  </w:rPr>
                  <w:t>7</w:t>
                </w:r>
                <w:r>
                  <w:rPr>
                    <w:rFonts w:cstheme="minorBidi"/>
                    <w:b w:val="0"/>
                    <w:caps w:val="0"/>
                  </w:rPr>
                  <w:tab/>
                </w:r>
                <w:r w:rsidRPr="00123E23">
                  <w:rPr>
                    <w:rStyle w:val="Hyperlink"/>
                  </w:rPr>
                  <w:t>Subschrift</w:t>
                </w:r>
                <w:r>
                  <w:rPr>
                    <w:webHidden/>
                  </w:rPr>
                  <w:tab/>
                </w:r>
                <w:r>
                  <w:rPr>
                    <w:webHidden/>
                  </w:rPr>
                  <w:fldChar w:fldCharType="begin"/>
                </w:r>
                <w:r>
                  <w:rPr>
                    <w:webHidden/>
                  </w:rPr>
                  <w:instrText xml:space="preserve"> PAGEREF _Toc114487420 \h </w:instrText>
                </w:r>
                <w:r>
                  <w:rPr>
                    <w:webHidden/>
                  </w:rPr>
                </w:r>
                <w:r>
                  <w:rPr>
                    <w:webHidden/>
                  </w:rPr>
                  <w:fldChar w:fldCharType="separate"/>
                </w:r>
                <w:r>
                  <w:rPr>
                    <w:webHidden/>
                  </w:rPr>
                  <w:t>11</w:t>
                </w:r>
                <w:r>
                  <w:rPr>
                    <w:webHidden/>
                  </w:rPr>
                  <w:fldChar w:fldCharType="end"/>
                </w:r>
              </w:hyperlink>
            </w:p>
            <w:p w14:paraId="6009D28E" w14:textId="2257AF74" w:rsidR="00786B98" w:rsidRDefault="00786B98">
              <w:pPr>
                <w:pStyle w:val="Inhopg2"/>
                <w:rPr>
                  <w:rFonts w:cstheme="minorBidi"/>
                  <w:sz w:val="22"/>
                </w:rPr>
              </w:pPr>
              <w:hyperlink w:anchor="_Toc114487421" w:history="1">
                <w:r w:rsidRPr="00123E23">
                  <w:rPr>
                    <w:rStyle w:val="Hyperlink"/>
                  </w:rPr>
                  <w:t>7.1</w:t>
                </w:r>
                <w:r>
                  <w:rPr>
                    <w:rFonts w:cstheme="minorBidi"/>
                    <w:sz w:val="22"/>
                  </w:rPr>
                  <w:tab/>
                </w:r>
                <w:r w:rsidRPr="00123E23">
                  <w:rPr>
                    <w:rStyle w:val="Hyperlink"/>
                  </w:rPr>
                  <w:t>Subschrift</w:t>
                </w:r>
                <w:r>
                  <w:rPr>
                    <w:webHidden/>
                  </w:rPr>
                  <w:tab/>
                </w:r>
                <w:r>
                  <w:rPr>
                    <w:webHidden/>
                  </w:rPr>
                  <w:fldChar w:fldCharType="begin"/>
                </w:r>
                <w:r>
                  <w:rPr>
                    <w:webHidden/>
                  </w:rPr>
                  <w:instrText xml:space="preserve"> PAGEREF _Toc114487421 \h </w:instrText>
                </w:r>
                <w:r>
                  <w:rPr>
                    <w:webHidden/>
                  </w:rPr>
                </w:r>
                <w:r>
                  <w:rPr>
                    <w:webHidden/>
                  </w:rPr>
                  <w:fldChar w:fldCharType="separate"/>
                </w:r>
                <w:r>
                  <w:rPr>
                    <w:webHidden/>
                  </w:rPr>
                  <w:t>11</w:t>
                </w:r>
                <w:r>
                  <w:rPr>
                    <w:webHidden/>
                  </w:rPr>
                  <w:fldChar w:fldCharType="end"/>
                </w:r>
              </w:hyperlink>
            </w:p>
            <w:p w14:paraId="3D4337AB" w14:textId="73DF7DA1" w:rsidR="001812AF" w:rsidRDefault="007177E7">
              <w:r>
                <w:rPr>
                  <w:rFonts w:eastAsiaTheme="minorEastAsia" w:cs="Times New Roman"/>
                  <w:b/>
                  <w:caps/>
                  <w:sz w:val="22"/>
                  <w:szCs w:val="22"/>
                  <w:lang w:eastAsia="nl-NL"/>
                </w:rPr>
                <w:fldChar w:fldCharType="end"/>
              </w:r>
            </w:p>
          </w:sdtContent>
        </w:sdt>
      </w:sdtContent>
    </w:sdt>
    <w:p w14:paraId="56BB7CD4" w14:textId="77777777" w:rsidR="001812AF" w:rsidRDefault="001812AF"/>
    <w:p w14:paraId="71B0A575" w14:textId="77777777" w:rsidR="001812AF" w:rsidRDefault="001812AF"/>
    <w:p w14:paraId="20C86E8B" w14:textId="77777777" w:rsidR="001812AF" w:rsidRDefault="001812AF">
      <w:pPr>
        <w:sectPr w:rsidR="001812AF" w:rsidSect="00552C38">
          <w:headerReference w:type="default" r:id="rId11"/>
          <w:footerReference w:type="default" r:id="rId12"/>
          <w:pgSz w:w="11906" w:h="16838" w:code="9"/>
          <w:pgMar w:top="1701" w:right="1418" w:bottom="1588" w:left="1418" w:header="709" w:footer="397" w:gutter="0"/>
          <w:cols w:space="708"/>
          <w:formProt w:val="0"/>
          <w:docGrid w:linePitch="360"/>
        </w:sectPr>
      </w:pPr>
    </w:p>
    <w:p w14:paraId="444599D8" w14:textId="2B1EF53B" w:rsidR="001812AF" w:rsidRPr="00973C6C" w:rsidRDefault="00957039" w:rsidP="00973C6C">
      <w:pPr>
        <w:pStyle w:val="Kop1"/>
      </w:pPr>
      <w:bookmarkStart w:id="0" w:name="_Toc114487408"/>
      <w:r>
        <w:lastRenderedPageBreak/>
        <w:t>homepage banner</w:t>
      </w:r>
      <w:bookmarkEnd w:id="0"/>
      <w:r w:rsidR="004D7B7C">
        <w:t xml:space="preserve"> </w:t>
      </w:r>
    </w:p>
    <w:p w14:paraId="3D2BDB05" w14:textId="12022205" w:rsidR="001812AF" w:rsidRDefault="00FA7BB0" w:rsidP="00973C6C">
      <w:pPr>
        <w:pStyle w:val="Kop2"/>
      </w:pPr>
      <w:bookmarkStart w:id="1" w:name="_Toc114487409"/>
      <w:r>
        <w:t>Homepage</w:t>
      </w:r>
      <w:bookmarkEnd w:id="1"/>
      <w:r>
        <w:t xml:space="preserve"> </w:t>
      </w:r>
    </w:p>
    <w:p w14:paraId="65E3BB7C" w14:textId="77777777" w:rsidR="0089690F" w:rsidRPr="00E0739A" w:rsidRDefault="0089690F" w:rsidP="0089690F">
      <w:pPr>
        <w:rPr>
          <w:rFonts w:ascii="Verdana" w:hAnsi="Verdana"/>
          <w:b/>
          <w:bCs/>
        </w:rPr>
      </w:pPr>
      <w:r w:rsidRPr="00E0739A">
        <w:rPr>
          <w:rFonts w:ascii="Verdana" w:hAnsi="Verdana"/>
          <w:b/>
          <w:bCs/>
        </w:rPr>
        <w:t>Rechtsboven</w:t>
      </w:r>
    </w:p>
    <w:p w14:paraId="6C9C67A0" w14:textId="77777777" w:rsidR="0089690F" w:rsidRDefault="0089690F" w:rsidP="0089690F">
      <w:pPr>
        <w:rPr>
          <w:rFonts w:ascii="Verdana" w:hAnsi="Verdana"/>
        </w:rPr>
      </w:pPr>
      <w:r>
        <w:rPr>
          <w:rFonts w:ascii="Verdana" w:hAnsi="Verdana"/>
        </w:rPr>
        <w:t>Vergrootglas (zoeken)</w:t>
      </w:r>
    </w:p>
    <w:p w14:paraId="47404E53" w14:textId="77777777" w:rsidR="0089690F" w:rsidRDefault="0089690F" w:rsidP="0089690F">
      <w:pPr>
        <w:rPr>
          <w:rFonts w:ascii="Verdana" w:hAnsi="Verdana"/>
        </w:rPr>
      </w:pPr>
      <w:r>
        <w:rPr>
          <w:rFonts w:ascii="Verdana" w:hAnsi="Verdana"/>
        </w:rPr>
        <w:t>Menu (uitklapbaar)</w:t>
      </w:r>
    </w:p>
    <w:p w14:paraId="0909A0E5" w14:textId="77777777" w:rsidR="0089690F" w:rsidRDefault="0089690F" w:rsidP="0089690F">
      <w:pPr>
        <w:rPr>
          <w:rFonts w:ascii="Verdana" w:hAnsi="Verdana"/>
        </w:rPr>
      </w:pPr>
      <w:r>
        <w:rPr>
          <w:rFonts w:ascii="Verdana" w:hAnsi="Verdana"/>
        </w:rPr>
        <w:t>Dyslexie/ tekstgrootte/ Contrast</w:t>
      </w:r>
    </w:p>
    <w:p w14:paraId="665FD149" w14:textId="4BB3FBBC" w:rsidR="00FE7B74" w:rsidRDefault="00E7486E" w:rsidP="00FE7B74">
      <w:pPr>
        <w:rPr>
          <w:rFonts w:ascii="Verdana" w:hAnsi="Verdana"/>
        </w:rPr>
      </w:pPr>
      <w:r>
        <w:rPr>
          <w:rFonts w:ascii="Verdana" w:hAnsi="Verdana"/>
        </w:rPr>
        <w:t xml:space="preserve">Contact </w:t>
      </w:r>
      <w:r w:rsidR="00FE7B74">
        <w:rPr>
          <w:rFonts w:ascii="Verdana" w:hAnsi="Verdana"/>
        </w:rPr>
        <w:t>(Link naar ‘Over ons’/ ‘Contact’)</w:t>
      </w:r>
    </w:p>
    <w:p w14:paraId="516E2365" w14:textId="04ECBA5C" w:rsidR="0089690F" w:rsidRDefault="0089690F" w:rsidP="0089690F">
      <w:pPr>
        <w:rPr>
          <w:rFonts w:ascii="Verdana" w:hAnsi="Verdana"/>
        </w:rPr>
      </w:pPr>
    </w:p>
    <w:p w14:paraId="0950A7FF" w14:textId="77777777" w:rsidR="0089690F" w:rsidRDefault="0089690F" w:rsidP="0089690F">
      <w:pPr>
        <w:rPr>
          <w:rFonts w:ascii="Verdana" w:hAnsi="Verdana"/>
        </w:rPr>
      </w:pPr>
    </w:p>
    <w:p w14:paraId="76498DFE" w14:textId="77777777" w:rsidR="0089690F" w:rsidRPr="00AA3787" w:rsidRDefault="0089690F" w:rsidP="0089690F">
      <w:pPr>
        <w:rPr>
          <w:rFonts w:ascii="Verdana" w:hAnsi="Verdana"/>
          <w:b/>
          <w:bCs/>
        </w:rPr>
      </w:pPr>
      <w:r w:rsidRPr="00AA3787">
        <w:rPr>
          <w:rFonts w:ascii="Verdana" w:hAnsi="Verdana"/>
          <w:b/>
          <w:bCs/>
        </w:rPr>
        <w:t>Linksboven</w:t>
      </w:r>
    </w:p>
    <w:p w14:paraId="7ED9377D" w14:textId="77777777" w:rsidR="0089690F" w:rsidRPr="00AA3787" w:rsidRDefault="0089690F" w:rsidP="0089690F">
      <w:pPr>
        <w:rPr>
          <w:rFonts w:ascii="Verdana" w:hAnsi="Verdana"/>
        </w:rPr>
      </w:pPr>
      <w:r w:rsidRPr="00AA3787">
        <w:rPr>
          <w:rFonts w:ascii="Verdana" w:hAnsi="Verdana"/>
        </w:rPr>
        <w:t>Logo OD NHN</w:t>
      </w:r>
    </w:p>
    <w:p w14:paraId="6E32BE1A" w14:textId="77777777" w:rsidR="0089690F" w:rsidRPr="00AA3787" w:rsidRDefault="0089690F" w:rsidP="0089690F">
      <w:pPr>
        <w:rPr>
          <w:rFonts w:ascii="Verdana" w:hAnsi="Verdana"/>
        </w:rPr>
      </w:pPr>
    </w:p>
    <w:p w14:paraId="2BB3E9DA" w14:textId="77777777" w:rsidR="0089690F" w:rsidRPr="00AA3787" w:rsidRDefault="0089690F" w:rsidP="0089690F">
      <w:pPr>
        <w:rPr>
          <w:rFonts w:ascii="Verdana" w:hAnsi="Verdana"/>
          <w:b/>
          <w:bCs/>
        </w:rPr>
      </w:pPr>
      <w:r w:rsidRPr="00AA3787">
        <w:rPr>
          <w:rFonts w:ascii="Verdana" w:hAnsi="Verdana"/>
          <w:b/>
          <w:bCs/>
        </w:rPr>
        <w:t>Onder menubalk</w:t>
      </w:r>
    </w:p>
    <w:p w14:paraId="301F1428" w14:textId="77777777" w:rsidR="0089690F" w:rsidRPr="00AA3787" w:rsidRDefault="0089690F" w:rsidP="0089690F">
      <w:pPr>
        <w:rPr>
          <w:rFonts w:ascii="Verdana" w:hAnsi="Verdana"/>
        </w:rPr>
      </w:pPr>
    </w:p>
    <w:p w14:paraId="335512B5" w14:textId="11E7C616" w:rsidR="0089690F" w:rsidRDefault="0089690F" w:rsidP="0089690F">
      <w:pPr>
        <w:rPr>
          <w:rFonts w:ascii="Verdana" w:hAnsi="Verdana"/>
        </w:rPr>
      </w:pPr>
      <w:r w:rsidRPr="00BD4B1C">
        <w:rPr>
          <w:rFonts w:ascii="Verdana" w:hAnsi="Verdana"/>
        </w:rPr>
        <w:t xml:space="preserve">Roulerende landscape foto’s </w:t>
      </w:r>
      <w:r w:rsidR="0053010A">
        <w:rPr>
          <w:rFonts w:ascii="Verdana" w:hAnsi="Verdana"/>
        </w:rPr>
        <w:t>6</w:t>
      </w:r>
      <w:r w:rsidRPr="00BD4B1C">
        <w:rPr>
          <w:rFonts w:ascii="Verdana" w:hAnsi="Verdana"/>
        </w:rPr>
        <w:t xml:space="preserve"> s</w:t>
      </w:r>
      <w:r>
        <w:rPr>
          <w:rFonts w:ascii="Verdana" w:hAnsi="Verdana"/>
        </w:rPr>
        <w:t xml:space="preserve">tuks. Kijker ziet bolletjes om mee te geven hoeveel foto’s er te zien zijn. Met mouse over verschijnen er pijltjes rechts en links om zelf verder te klikken als men dat wilt. </w:t>
      </w:r>
    </w:p>
    <w:p w14:paraId="76DFCAAB" w14:textId="714353F7" w:rsidR="00FA7BB0" w:rsidRDefault="0089690F" w:rsidP="0089690F">
      <w:pPr>
        <w:rPr>
          <w:rFonts w:ascii="Verdana" w:hAnsi="Verdana"/>
        </w:rPr>
      </w:pPr>
      <w:r>
        <w:rPr>
          <w:rFonts w:ascii="Verdana" w:hAnsi="Verdana"/>
        </w:rPr>
        <w:t>Elke foto heeft een eigen titel</w:t>
      </w:r>
      <w:r w:rsidR="00E77E2A">
        <w:rPr>
          <w:rFonts w:ascii="Verdana" w:hAnsi="Verdana"/>
        </w:rPr>
        <w:t xml:space="preserve"> in volgorde getoond</w:t>
      </w:r>
      <w:r>
        <w:rPr>
          <w:rFonts w:ascii="Verdana" w:hAnsi="Verdana"/>
        </w:rPr>
        <w:t xml:space="preserve">; </w:t>
      </w:r>
      <w:r w:rsidR="00220014">
        <w:rPr>
          <w:rFonts w:ascii="Verdana" w:hAnsi="Verdana"/>
        </w:rPr>
        <w:t>Inspireren</w:t>
      </w:r>
      <w:r w:rsidR="00C84568">
        <w:rPr>
          <w:rFonts w:ascii="Verdana" w:hAnsi="Verdana"/>
        </w:rPr>
        <w:t xml:space="preserve">, </w:t>
      </w:r>
      <w:r>
        <w:rPr>
          <w:rFonts w:ascii="Verdana" w:hAnsi="Verdana"/>
        </w:rPr>
        <w:t>Maatschappelijk bewust</w:t>
      </w:r>
      <w:r w:rsidR="00C84568">
        <w:rPr>
          <w:rFonts w:ascii="Verdana" w:hAnsi="Verdana"/>
        </w:rPr>
        <w:t>, Dichtbij, Waardevol werk, Deskundig</w:t>
      </w:r>
      <w:r w:rsidR="00E77E2A">
        <w:rPr>
          <w:rFonts w:ascii="Verdana" w:hAnsi="Verdana"/>
        </w:rPr>
        <w:t xml:space="preserve"> en Samen</w:t>
      </w:r>
      <w:r>
        <w:rPr>
          <w:rFonts w:ascii="Verdana" w:hAnsi="Verdana"/>
        </w:rPr>
        <w:t xml:space="preserve">. </w:t>
      </w:r>
    </w:p>
    <w:p w14:paraId="503CD735" w14:textId="4918F095" w:rsidR="00805632" w:rsidRDefault="00805632" w:rsidP="0089690F">
      <w:pPr>
        <w:rPr>
          <w:rFonts w:ascii="Verdana" w:hAnsi="Verdana"/>
        </w:rPr>
      </w:pPr>
    </w:p>
    <w:p w14:paraId="079F97A7" w14:textId="1D228910" w:rsidR="000D7127" w:rsidRPr="00D10B26" w:rsidRDefault="001B6A78" w:rsidP="00D10B26">
      <w:pPr>
        <w:pBdr>
          <w:top w:val="single" w:sz="4" w:space="1" w:color="auto"/>
          <w:left w:val="single" w:sz="4" w:space="4" w:color="auto"/>
          <w:bottom w:val="single" w:sz="4" w:space="1" w:color="auto"/>
          <w:right w:val="single" w:sz="4" w:space="4" w:color="auto"/>
        </w:pBdr>
        <w:shd w:val="clear" w:color="auto" w:fill="92D050"/>
        <w:rPr>
          <w:b/>
          <w:bCs/>
          <w:i/>
          <w:iCs/>
          <w:color w:val="FFFFFF" w:themeColor="background1"/>
        </w:rPr>
      </w:pPr>
      <w:r w:rsidRPr="00D10B26">
        <w:rPr>
          <w:b/>
          <w:bCs/>
          <w:i/>
          <w:iCs/>
          <w:color w:val="FFFFFF" w:themeColor="background1"/>
        </w:rPr>
        <w:t>Fotowerk</w:t>
      </w:r>
    </w:p>
    <w:p w14:paraId="5EDB4DD2" w14:textId="77777777" w:rsidR="00C51E79" w:rsidRDefault="00C51E79" w:rsidP="00D10B26">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646B56A2" w14:textId="5BB83104" w:rsidR="00C51E79" w:rsidRDefault="00E77E2A" w:rsidP="00D10B26">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 xml:space="preserve">1. </w:t>
      </w:r>
      <w:r w:rsidR="001C5E71">
        <w:rPr>
          <w:color w:val="FFFFFF" w:themeColor="background1"/>
        </w:rPr>
        <w:t>‘</w:t>
      </w:r>
      <w:r w:rsidR="00263966">
        <w:rPr>
          <w:color w:val="FFFFFF" w:themeColor="background1"/>
        </w:rPr>
        <w:t>Banner inspireren</w:t>
      </w:r>
      <w:r w:rsidR="001C5E71">
        <w:rPr>
          <w:color w:val="FFFFFF" w:themeColor="background1"/>
        </w:rPr>
        <w:t>’</w:t>
      </w:r>
      <w:r w:rsidR="00222272">
        <w:rPr>
          <w:color w:val="FFFFFF" w:themeColor="background1"/>
        </w:rPr>
        <w:t xml:space="preserve"> Sebastiaan en Mieke voor gebouw</w:t>
      </w:r>
    </w:p>
    <w:p w14:paraId="1CBD5633" w14:textId="0F08BBD8" w:rsidR="00222272" w:rsidRDefault="00222272" w:rsidP="00D10B26">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(Inspireren en verbinden van mensen en kennis…</w:t>
      </w:r>
    </w:p>
    <w:p w14:paraId="5D1B0B95" w14:textId="3555460E" w:rsidR="00222272" w:rsidRDefault="001C5E71" w:rsidP="00D10B26">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 voor een schone en veilige leefomgeving)</w:t>
      </w:r>
    </w:p>
    <w:p w14:paraId="236D58D6" w14:textId="77777777" w:rsidR="0080413B" w:rsidRDefault="0080413B" w:rsidP="00D10B26">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50F0E0AF" w14:textId="6956E3BD" w:rsidR="00D53D55" w:rsidRPr="0021385E" w:rsidRDefault="00E77E2A" w:rsidP="00D10B26">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 xml:space="preserve">2. </w:t>
      </w:r>
      <w:r w:rsidR="001C5E71">
        <w:rPr>
          <w:color w:val="FFFFFF" w:themeColor="background1"/>
        </w:rPr>
        <w:t>‘</w:t>
      </w:r>
      <w:r w:rsidR="007A1080" w:rsidRPr="0021385E">
        <w:rPr>
          <w:color w:val="FFFFFF" w:themeColor="background1"/>
        </w:rPr>
        <w:t>OD NHN VIDEO still 023</w:t>
      </w:r>
      <w:r w:rsidR="001C5E71">
        <w:rPr>
          <w:color w:val="FFFFFF" w:themeColor="background1"/>
        </w:rPr>
        <w:t>’</w:t>
      </w:r>
      <w:r w:rsidR="007A1080" w:rsidRPr="0021385E">
        <w:rPr>
          <w:color w:val="FFFFFF" w:themeColor="background1"/>
        </w:rPr>
        <w:t xml:space="preserve"> Bas in boot</w:t>
      </w:r>
      <w:r w:rsidR="0021385E" w:rsidRPr="0021385E">
        <w:rPr>
          <w:color w:val="FFFFFF" w:themeColor="background1"/>
        </w:rPr>
        <w:t xml:space="preserve"> (maatschap</w:t>
      </w:r>
      <w:r w:rsidR="0021385E">
        <w:rPr>
          <w:color w:val="FFFFFF" w:themeColor="background1"/>
        </w:rPr>
        <w:t>pelijk bewust)</w:t>
      </w:r>
    </w:p>
    <w:p w14:paraId="6DEC75D8" w14:textId="31402697" w:rsidR="007A1080" w:rsidRPr="004E65CC" w:rsidRDefault="005819CB" w:rsidP="00D10B26">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 xml:space="preserve">3. </w:t>
      </w:r>
      <w:r w:rsidR="00773A0C">
        <w:rPr>
          <w:color w:val="FFFFFF" w:themeColor="background1"/>
        </w:rPr>
        <w:t>‘</w:t>
      </w:r>
      <w:r w:rsidR="00C863C2" w:rsidRPr="004E65CC">
        <w:rPr>
          <w:color w:val="FFFFFF" w:themeColor="background1"/>
        </w:rPr>
        <w:t>P104</w:t>
      </w:r>
      <w:r w:rsidR="003E0760" w:rsidRPr="004E65CC">
        <w:rPr>
          <w:color w:val="FFFFFF" w:themeColor="background1"/>
        </w:rPr>
        <w:t>7023</w:t>
      </w:r>
      <w:r w:rsidR="00773A0C">
        <w:rPr>
          <w:color w:val="FFFFFF" w:themeColor="background1"/>
        </w:rPr>
        <w:t>’</w:t>
      </w:r>
      <w:r w:rsidR="003E0760" w:rsidRPr="004E65CC">
        <w:rPr>
          <w:color w:val="FFFFFF" w:themeColor="background1"/>
        </w:rPr>
        <w:t xml:space="preserve"> Krista geholpen aan balie</w:t>
      </w:r>
      <w:r w:rsidR="0021385E" w:rsidRPr="004E65CC">
        <w:rPr>
          <w:color w:val="FFFFFF" w:themeColor="background1"/>
        </w:rPr>
        <w:t xml:space="preserve"> (</w:t>
      </w:r>
      <w:r w:rsidR="002731F3" w:rsidRPr="004E65CC">
        <w:rPr>
          <w:color w:val="FFFFFF" w:themeColor="background1"/>
        </w:rPr>
        <w:t>Dichtbij)</w:t>
      </w:r>
    </w:p>
    <w:p w14:paraId="0F6FB7C2" w14:textId="2FE6060F" w:rsidR="00BE4A1D" w:rsidRPr="009D160C" w:rsidRDefault="005819CB" w:rsidP="00D10B26">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 xml:space="preserve">4. </w:t>
      </w:r>
      <w:r w:rsidR="00773A0C">
        <w:rPr>
          <w:color w:val="FFFFFF" w:themeColor="background1"/>
        </w:rPr>
        <w:t>‘</w:t>
      </w:r>
      <w:r w:rsidR="00BE4A1D" w:rsidRPr="009D160C">
        <w:rPr>
          <w:color w:val="FFFFFF" w:themeColor="background1"/>
        </w:rPr>
        <w:t xml:space="preserve">Murmellius branches </w:t>
      </w:r>
      <w:r w:rsidR="008365E3" w:rsidRPr="009D160C">
        <w:rPr>
          <w:color w:val="FFFFFF" w:themeColor="background1"/>
        </w:rPr>
        <w:t>2022</w:t>
      </w:r>
      <w:r w:rsidR="00773A0C">
        <w:rPr>
          <w:color w:val="FFFFFF" w:themeColor="background1"/>
        </w:rPr>
        <w:t>’</w:t>
      </w:r>
      <w:r w:rsidR="008365E3" w:rsidRPr="009D160C">
        <w:rPr>
          <w:color w:val="FFFFFF" w:themeColor="background1"/>
        </w:rPr>
        <w:t xml:space="preserve"> Laurens op zonnedak school</w:t>
      </w:r>
      <w:r w:rsidR="002731F3">
        <w:rPr>
          <w:color w:val="FFFFFF" w:themeColor="background1"/>
        </w:rPr>
        <w:t xml:space="preserve"> (Waardevol werk)</w:t>
      </w:r>
    </w:p>
    <w:p w14:paraId="34922879" w14:textId="2D024C1C" w:rsidR="008365E3" w:rsidRPr="009D160C" w:rsidRDefault="005819CB" w:rsidP="00D10B26">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 xml:space="preserve">5. </w:t>
      </w:r>
      <w:r w:rsidR="00773A0C">
        <w:rPr>
          <w:color w:val="FFFFFF" w:themeColor="background1"/>
        </w:rPr>
        <w:t>‘</w:t>
      </w:r>
      <w:r w:rsidR="008365E3" w:rsidRPr="009D160C">
        <w:rPr>
          <w:color w:val="FFFFFF" w:themeColor="background1"/>
        </w:rPr>
        <w:t>P104</w:t>
      </w:r>
      <w:r w:rsidR="0006681E">
        <w:rPr>
          <w:color w:val="FFFFFF" w:themeColor="background1"/>
        </w:rPr>
        <w:t>7074</w:t>
      </w:r>
      <w:r w:rsidR="00773A0C">
        <w:rPr>
          <w:color w:val="FFFFFF" w:themeColor="background1"/>
        </w:rPr>
        <w:t>’</w:t>
      </w:r>
      <w:r w:rsidR="0006681E">
        <w:rPr>
          <w:color w:val="FFFFFF" w:themeColor="background1"/>
        </w:rPr>
        <w:t xml:space="preserve"> </w:t>
      </w:r>
      <w:r w:rsidR="008365E3" w:rsidRPr="009D160C">
        <w:rPr>
          <w:color w:val="FFFFFF" w:themeColor="background1"/>
        </w:rPr>
        <w:t xml:space="preserve"> overleg </w:t>
      </w:r>
      <w:r w:rsidR="0006681E">
        <w:rPr>
          <w:color w:val="FFFFFF" w:themeColor="background1"/>
        </w:rPr>
        <w:t>bij auto</w:t>
      </w:r>
      <w:r w:rsidR="002731F3">
        <w:rPr>
          <w:color w:val="FFFFFF" w:themeColor="background1"/>
        </w:rPr>
        <w:t xml:space="preserve"> (Deskundig)</w:t>
      </w:r>
    </w:p>
    <w:p w14:paraId="6A8D3B35" w14:textId="1412D5E0" w:rsidR="00961285" w:rsidRDefault="005819CB" w:rsidP="00D10B26">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 xml:space="preserve">6. </w:t>
      </w:r>
      <w:r w:rsidR="00773A0C">
        <w:rPr>
          <w:color w:val="FFFFFF" w:themeColor="background1"/>
        </w:rPr>
        <w:t>‘</w:t>
      </w:r>
      <w:r w:rsidR="00961285" w:rsidRPr="009D160C">
        <w:rPr>
          <w:color w:val="FFFFFF" w:themeColor="background1"/>
        </w:rPr>
        <w:t>P</w:t>
      </w:r>
      <w:r w:rsidR="00436C42">
        <w:rPr>
          <w:color w:val="FFFFFF" w:themeColor="background1"/>
        </w:rPr>
        <w:t>103</w:t>
      </w:r>
      <w:r w:rsidR="00046B26">
        <w:rPr>
          <w:color w:val="FFFFFF" w:themeColor="background1"/>
        </w:rPr>
        <w:t>2402</w:t>
      </w:r>
      <w:r w:rsidR="00773A0C">
        <w:rPr>
          <w:color w:val="FFFFFF" w:themeColor="background1"/>
        </w:rPr>
        <w:t>’</w:t>
      </w:r>
      <w:r w:rsidR="00046B26">
        <w:rPr>
          <w:color w:val="FFFFFF" w:themeColor="background1"/>
        </w:rPr>
        <w:t xml:space="preserve"> overleg bij bouwplaats</w:t>
      </w:r>
      <w:r w:rsidR="00961285" w:rsidRPr="009D160C">
        <w:rPr>
          <w:color w:val="FFFFFF" w:themeColor="background1"/>
        </w:rPr>
        <w:t xml:space="preserve"> </w:t>
      </w:r>
      <w:r w:rsidR="002731F3">
        <w:rPr>
          <w:color w:val="FFFFFF" w:themeColor="background1"/>
        </w:rPr>
        <w:t>(Samen)</w:t>
      </w:r>
    </w:p>
    <w:p w14:paraId="1C5D9324" w14:textId="77777777" w:rsidR="001B6A78" w:rsidRPr="009D160C" w:rsidRDefault="001B6A78" w:rsidP="00D10B26">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1C27EA78" w14:textId="72A11B1B" w:rsidR="000D7127" w:rsidRPr="00973C6C" w:rsidRDefault="000D7127" w:rsidP="000D7127">
      <w:pPr>
        <w:pStyle w:val="Kop1"/>
      </w:pPr>
      <w:bookmarkStart w:id="2" w:name="_Toc114487410"/>
      <w:r>
        <w:t>Toptaken</w:t>
      </w:r>
      <w:bookmarkEnd w:id="2"/>
      <w:r>
        <w:t xml:space="preserve">  </w:t>
      </w:r>
    </w:p>
    <w:p w14:paraId="28577CAB" w14:textId="0352044E" w:rsidR="00957039" w:rsidRDefault="00605C2F" w:rsidP="00957039">
      <w:pPr>
        <w:pStyle w:val="Kop2"/>
      </w:pPr>
      <w:bookmarkStart w:id="3" w:name="_Toc114487411"/>
      <w:r>
        <w:t xml:space="preserve">Toptaken </w:t>
      </w:r>
      <w:r w:rsidR="00984CB7" w:rsidRPr="00D74655">
        <w:rPr>
          <w:sz w:val="18"/>
          <w:szCs w:val="18"/>
        </w:rPr>
        <w:t>(3 ronde cirkels, onderdeel bannerfoto)</w:t>
      </w:r>
      <w:bookmarkEnd w:id="3"/>
      <w:r w:rsidR="00957039">
        <w:t xml:space="preserve"> </w:t>
      </w:r>
    </w:p>
    <w:p w14:paraId="25FDAB92" w14:textId="77777777" w:rsidR="00FE7B74" w:rsidRDefault="00FE7B74" w:rsidP="00AF7587">
      <w:pPr>
        <w:rPr>
          <w:rFonts w:ascii="Verdana" w:hAnsi="Verdana"/>
          <w:b/>
          <w:bCs/>
        </w:rPr>
      </w:pPr>
    </w:p>
    <w:p w14:paraId="49F5B668" w14:textId="39008752" w:rsidR="00FE7B74" w:rsidRDefault="00FE7B74" w:rsidP="00AF7587">
      <w:pPr>
        <w:rPr>
          <w:rFonts w:ascii="Verdana" w:hAnsi="Verdana"/>
          <w:b/>
          <w:bCs/>
        </w:rPr>
      </w:pPr>
      <w:r>
        <w:rPr>
          <w:rFonts w:ascii="Verdana" w:hAnsi="Verdana"/>
          <w:b/>
          <w:bCs/>
        </w:rPr>
        <w:t xml:space="preserve">Snel regelen </w:t>
      </w:r>
    </w:p>
    <w:p w14:paraId="6F31C4EB" w14:textId="77777777" w:rsidR="00FE7B74" w:rsidRPr="0057275C" w:rsidRDefault="00FE7B74" w:rsidP="00FE7B74">
      <w:pPr>
        <w:rPr>
          <w:rFonts w:ascii="Verdana" w:hAnsi="Verdana"/>
        </w:rPr>
      </w:pPr>
      <w:r w:rsidRPr="0057275C">
        <w:rPr>
          <w:rFonts w:ascii="Verdana" w:hAnsi="Verdana"/>
        </w:rPr>
        <w:t>Beheer schadebestrijding</w:t>
      </w:r>
      <w:r>
        <w:rPr>
          <w:rFonts w:ascii="Verdana" w:hAnsi="Verdana"/>
        </w:rPr>
        <w:t>:</w:t>
      </w:r>
      <w:r w:rsidRPr="0057275C">
        <w:rPr>
          <w:rFonts w:ascii="Verdana" w:hAnsi="Verdana"/>
        </w:rPr>
        <w:t xml:space="preserve"> </w:t>
      </w:r>
      <w:hyperlink r:id="rId13" w:history="1">
        <w:r>
          <w:rPr>
            <w:rStyle w:val="Hyperlink"/>
          </w:rPr>
          <w:t>Soortenbescherming - OD NHN</w:t>
        </w:r>
      </w:hyperlink>
    </w:p>
    <w:p w14:paraId="635C5DEF" w14:textId="77777777" w:rsidR="00FE7B74" w:rsidRDefault="00FE7B74" w:rsidP="00FE7B74">
      <w:pPr>
        <w:rPr>
          <w:rFonts w:ascii="Verdana" w:hAnsi="Verdana"/>
        </w:rPr>
      </w:pPr>
      <w:r w:rsidRPr="0031135F">
        <w:rPr>
          <w:rFonts w:ascii="Verdana" w:hAnsi="Verdana"/>
        </w:rPr>
        <w:t>Bodeminformatie</w:t>
      </w:r>
      <w:r>
        <w:rPr>
          <w:rFonts w:ascii="Verdana" w:hAnsi="Verdana"/>
        </w:rPr>
        <w:t>:</w:t>
      </w:r>
      <w:r w:rsidRPr="0031135F">
        <w:rPr>
          <w:rFonts w:ascii="Verdana" w:hAnsi="Verdana"/>
        </w:rPr>
        <w:t xml:space="preserve"> </w:t>
      </w:r>
      <w:r>
        <w:rPr>
          <w:rFonts w:ascii="Verdana" w:hAnsi="Verdana"/>
        </w:rPr>
        <w:t>landingspagina met 2 keuzes Inwoners (</w:t>
      </w:r>
      <w:hyperlink r:id="rId14" w:history="1">
        <w:r>
          <w:rPr>
            <w:rStyle w:val="Hyperlink"/>
          </w:rPr>
          <w:t>Bodem - OD NHN</w:t>
        </w:r>
      </w:hyperlink>
      <w:r>
        <w:rPr>
          <w:rFonts w:ascii="Verdana" w:hAnsi="Verdana"/>
        </w:rPr>
        <w:t xml:space="preserve"> ) en Ondernemers (</w:t>
      </w:r>
      <w:hyperlink r:id="rId15" w:history="1">
        <w:r>
          <w:rPr>
            <w:rStyle w:val="Hyperlink"/>
          </w:rPr>
          <w:t>Bodem - OD NHN</w:t>
        </w:r>
      </w:hyperlink>
      <w:r>
        <w:t>)</w:t>
      </w:r>
    </w:p>
    <w:p w14:paraId="698C8FAF" w14:textId="77777777" w:rsidR="00FE7B74" w:rsidRDefault="00FE7B74" w:rsidP="00FE7B74">
      <w:pPr>
        <w:rPr>
          <w:rFonts w:ascii="Verdana" w:hAnsi="Verdana"/>
        </w:rPr>
      </w:pPr>
      <w:r>
        <w:rPr>
          <w:rFonts w:ascii="Verdana" w:hAnsi="Verdana"/>
        </w:rPr>
        <w:t xml:space="preserve">Melding en vergunning: </w:t>
      </w:r>
      <w:hyperlink r:id="rId16" w:history="1">
        <w:r>
          <w:rPr>
            <w:rStyle w:val="Hyperlink"/>
          </w:rPr>
          <w:t>Melding of vergunning - OD NHN</w:t>
        </w:r>
      </w:hyperlink>
    </w:p>
    <w:p w14:paraId="64542ABB" w14:textId="50712210" w:rsidR="00FE7B74" w:rsidRDefault="00FE7B74" w:rsidP="00FE7B74">
      <w:pPr>
        <w:rPr>
          <w:rFonts w:ascii="Verdana" w:hAnsi="Verdana"/>
          <w:b/>
          <w:bCs/>
        </w:rPr>
      </w:pPr>
      <w:r>
        <w:rPr>
          <w:rFonts w:ascii="Verdana" w:hAnsi="Verdana"/>
        </w:rPr>
        <w:t>Klachten:</w:t>
      </w:r>
      <w:r w:rsidRPr="00D154FB">
        <w:t xml:space="preserve"> </w:t>
      </w:r>
      <w:hyperlink r:id="rId17" w:history="1">
        <w:r>
          <w:rPr>
            <w:rStyle w:val="Hyperlink"/>
          </w:rPr>
          <w:t>Klachten - OD NHN</w:t>
        </w:r>
      </w:hyperlink>
    </w:p>
    <w:p w14:paraId="731F9D32" w14:textId="77777777" w:rsidR="00FE7B74" w:rsidRDefault="00FE7B74" w:rsidP="00AF7587">
      <w:pPr>
        <w:rPr>
          <w:rFonts w:ascii="Verdana" w:hAnsi="Verdana"/>
          <w:b/>
          <w:bCs/>
        </w:rPr>
      </w:pPr>
    </w:p>
    <w:p w14:paraId="71126BDA" w14:textId="77777777" w:rsidR="005819CB" w:rsidRDefault="005819CB" w:rsidP="00AF7587">
      <w:pPr>
        <w:rPr>
          <w:rFonts w:ascii="Verdana" w:hAnsi="Verdana"/>
          <w:b/>
          <w:bCs/>
        </w:rPr>
      </w:pPr>
    </w:p>
    <w:p w14:paraId="7017E15E" w14:textId="31A3B98F" w:rsidR="00AF7587" w:rsidRPr="00F95B4E" w:rsidRDefault="00C3280E" w:rsidP="00AF7587">
      <w:pPr>
        <w:rPr>
          <w:rFonts w:ascii="Verdana" w:hAnsi="Verdana"/>
          <w:b/>
          <w:bCs/>
        </w:rPr>
      </w:pPr>
      <w:r>
        <w:rPr>
          <w:rFonts w:ascii="Verdana" w:hAnsi="Verdana"/>
          <w:b/>
          <w:bCs/>
        </w:rPr>
        <w:lastRenderedPageBreak/>
        <w:t xml:space="preserve">Vacatures </w:t>
      </w:r>
    </w:p>
    <w:p w14:paraId="5F2DB980" w14:textId="77777777" w:rsidR="00AF7587" w:rsidRDefault="00AF7587" w:rsidP="00AF7587">
      <w:pPr>
        <w:rPr>
          <w:rFonts w:ascii="Verdana" w:hAnsi="Verdana"/>
        </w:rPr>
      </w:pPr>
      <w:r>
        <w:rPr>
          <w:rFonts w:ascii="Verdana" w:hAnsi="Verdana"/>
        </w:rPr>
        <w:t xml:space="preserve">Directe link in nieuw venster naar </w:t>
      </w:r>
      <w:hyperlink r:id="rId18" w:history="1">
        <w:r w:rsidRPr="000568F6">
          <w:rPr>
            <w:rStyle w:val="Hyperlink"/>
            <w:rFonts w:ascii="Verdana" w:hAnsi="Verdana"/>
          </w:rPr>
          <w:t>www.werkenbijodnhn.nl</w:t>
        </w:r>
      </w:hyperlink>
      <w:r>
        <w:rPr>
          <w:rFonts w:ascii="Verdana" w:hAnsi="Verdana"/>
        </w:rPr>
        <w:t xml:space="preserve"> </w:t>
      </w:r>
    </w:p>
    <w:p w14:paraId="78324222" w14:textId="77777777" w:rsidR="00AF7587" w:rsidRDefault="00AF7587" w:rsidP="00AF7587">
      <w:pPr>
        <w:rPr>
          <w:rFonts w:ascii="Verdana" w:hAnsi="Verdana"/>
          <w:b/>
          <w:bCs/>
        </w:rPr>
      </w:pPr>
    </w:p>
    <w:p w14:paraId="3B1FFC00" w14:textId="77777777" w:rsidR="00AF7587" w:rsidRPr="00F95B4E" w:rsidRDefault="00AF7587" w:rsidP="00AF7587">
      <w:pPr>
        <w:rPr>
          <w:rFonts w:ascii="Verdana" w:hAnsi="Verdana"/>
          <w:b/>
          <w:bCs/>
        </w:rPr>
      </w:pPr>
      <w:r w:rsidRPr="00F95B4E">
        <w:rPr>
          <w:rFonts w:ascii="Verdana" w:hAnsi="Verdana"/>
          <w:b/>
          <w:bCs/>
        </w:rPr>
        <w:t xml:space="preserve">Over ons </w:t>
      </w:r>
      <w:r w:rsidRPr="0094304A">
        <w:rPr>
          <w:rFonts w:ascii="Verdana" w:hAnsi="Verdana"/>
        </w:rPr>
        <w:t>(niet vermelden bij thema’s)</w:t>
      </w:r>
    </w:p>
    <w:p w14:paraId="55136A55" w14:textId="77777777" w:rsidR="00AF7587" w:rsidRDefault="00AF7587" w:rsidP="00AF7587">
      <w:pPr>
        <w:pStyle w:val="Lijstalinea"/>
        <w:numPr>
          <w:ilvl w:val="0"/>
          <w:numId w:val="16"/>
        </w:numPr>
        <w:spacing w:after="160"/>
        <w:contextualSpacing/>
        <w:rPr>
          <w:rFonts w:ascii="Verdana" w:hAnsi="Verdana"/>
        </w:rPr>
      </w:pPr>
      <w:r>
        <w:rPr>
          <w:rFonts w:ascii="Verdana" w:hAnsi="Verdana"/>
        </w:rPr>
        <w:t>Over de OD NHN</w:t>
      </w:r>
    </w:p>
    <w:p w14:paraId="64E33304" w14:textId="77777777" w:rsidR="00AF7587" w:rsidRDefault="00AF7587" w:rsidP="00AF7587">
      <w:pPr>
        <w:pStyle w:val="Lijstalinea"/>
        <w:numPr>
          <w:ilvl w:val="0"/>
          <w:numId w:val="16"/>
        </w:numPr>
        <w:spacing w:after="160"/>
        <w:contextualSpacing/>
        <w:rPr>
          <w:rFonts w:ascii="Verdana" w:hAnsi="Verdana"/>
        </w:rPr>
      </w:pPr>
      <w:r>
        <w:rPr>
          <w:rFonts w:ascii="Verdana" w:hAnsi="Verdana"/>
        </w:rPr>
        <w:t>Missie en visie</w:t>
      </w:r>
    </w:p>
    <w:p w14:paraId="7B290F1E" w14:textId="77777777" w:rsidR="00AF7587" w:rsidRDefault="00AF7587" w:rsidP="00AF7587">
      <w:pPr>
        <w:pStyle w:val="Lijstalinea"/>
        <w:numPr>
          <w:ilvl w:val="0"/>
          <w:numId w:val="16"/>
        </w:numPr>
        <w:spacing w:after="160"/>
        <w:contextualSpacing/>
        <w:rPr>
          <w:rFonts w:ascii="Verdana" w:hAnsi="Verdana"/>
        </w:rPr>
      </w:pPr>
      <w:r>
        <w:rPr>
          <w:rFonts w:ascii="Verdana" w:hAnsi="Verdana"/>
        </w:rPr>
        <w:t>Woo-verzoek</w:t>
      </w:r>
    </w:p>
    <w:p w14:paraId="7135FCF6" w14:textId="77777777" w:rsidR="00AF7587" w:rsidRDefault="00AF7587" w:rsidP="00AF7587">
      <w:pPr>
        <w:pStyle w:val="Lijstalinea"/>
        <w:numPr>
          <w:ilvl w:val="0"/>
          <w:numId w:val="16"/>
        </w:numPr>
        <w:spacing w:after="160"/>
        <w:contextualSpacing/>
        <w:rPr>
          <w:rFonts w:ascii="Verdana" w:hAnsi="Verdana"/>
        </w:rPr>
      </w:pPr>
      <w:r>
        <w:rPr>
          <w:rFonts w:ascii="Verdana" w:hAnsi="Verdana"/>
        </w:rPr>
        <w:t>Contact</w:t>
      </w:r>
    </w:p>
    <w:p w14:paraId="3F366E5E" w14:textId="77777777" w:rsidR="00AF7587" w:rsidRDefault="00AF7587" w:rsidP="00AF7587">
      <w:pPr>
        <w:pStyle w:val="Lijstalinea"/>
        <w:numPr>
          <w:ilvl w:val="0"/>
          <w:numId w:val="16"/>
        </w:numPr>
        <w:spacing w:after="160"/>
        <w:contextualSpacing/>
        <w:rPr>
          <w:rFonts w:ascii="Verdana" w:hAnsi="Verdana"/>
        </w:rPr>
      </w:pPr>
      <w:r>
        <w:rPr>
          <w:rFonts w:ascii="Verdana" w:hAnsi="Verdana"/>
        </w:rPr>
        <w:t>Deelnemers</w:t>
      </w:r>
    </w:p>
    <w:p w14:paraId="2634CF83" w14:textId="77777777" w:rsidR="00AF7587" w:rsidRDefault="00AF7587" w:rsidP="00AF7587">
      <w:pPr>
        <w:pStyle w:val="Lijstalinea"/>
        <w:numPr>
          <w:ilvl w:val="0"/>
          <w:numId w:val="16"/>
        </w:numPr>
        <w:spacing w:after="160"/>
        <w:contextualSpacing/>
        <w:rPr>
          <w:rFonts w:ascii="Verdana" w:hAnsi="Verdana"/>
        </w:rPr>
      </w:pPr>
      <w:r>
        <w:rPr>
          <w:rFonts w:ascii="Verdana" w:hAnsi="Verdana"/>
        </w:rPr>
        <w:t>Bestuur</w:t>
      </w:r>
    </w:p>
    <w:p w14:paraId="53099361" w14:textId="77777777" w:rsidR="00AF7587" w:rsidRDefault="00AF7587" w:rsidP="00AF7587">
      <w:pPr>
        <w:pStyle w:val="Lijstalinea"/>
        <w:numPr>
          <w:ilvl w:val="0"/>
          <w:numId w:val="16"/>
        </w:numPr>
        <w:spacing w:after="160"/>
        <w:contextualSpacing/>
        <w:rPr>
          <w:rFonts w:ascii="Verdana" w:hAnsi="Verdana"/>
        </w:rPr>
      </w:pPr>
      <w:r>
        <w:rPr>
          <w:rFonts w:ascii="Verdana" w:hAnsi="Verdana"/>
        </w:rPr>
        <w:t>Jaarverslag</w:t>
      </w:r>
    </w:p>
    <w:p w14:paraId="3167D252" w14:textId="77777777" w:rsidR="00AF7587" w:rsidRDefault="00AF7587" w:rsidP="00AF7587">
      <w:pPr>
        <w:pStyle w:val="Lijstalinea"/>
        <w:numPr>
          <w:ilvl w:val="0"/>
          <w:numId w:val="16"/>
        </w:numPr>
        <w:spacing w:after="160"/>
        <w:contextualSpacing/>
        <w:rPr>
          <w:rFonts w:ascii="Verdana" w:hAnsi="Verdana"/>
        </w:rPr>
      </w:pPr>
      <w:r>
        <w:rPr>
          <w:rFonts w:ascii="Verdana" w:hAnsi="Verdana"/>
        </w:rPr>
        <w:t>Bereikbaarheid</w:t>
      </w:r>
    </w:p>
    <w:p w14:paraId="76FC64B5" w14:textId="77777777" w:rsidR="00AF7587" w:rsidRDefault="00AF7587" w:rsidP="00AF7587">
      <w:pPr>
        <w:pStyle w:val="Lijstalinea"/>
        <w:numPr>
          <w:ilvl w:val="0"/>
          <w:numId w:val="16"/>
        </w:numPr>
        <w:spacing w:after="160"/>
        <w:contextualSpacing/>
        <w:rPr>
          <w:rFonts w:ascii="Verdana" w:hAnsi="Verdana"/>
        </w:rPr>
      </w:pPr>
      <w:r>
        <w:rPr>
          <w:rFonts w:ascii="Verdana" w:hAnsi="Verdana"/>
        </w:rPr>
        <w:t>Brochures</w:t>
      </w:r>
    </w:p>
    <w:p w14:paraId="4BB07A8D" w14:textId="77777777" w:rsidR="00AF7587" w:rsidRDefault="00AF7587" w:rsidP="00AF7587">
      <w:pPr>
        <w:pStyle w:val="Lijstalinea"/>
        <w:numPr>
          <w:ilvl w:val="0"/>
          <w:numId w:val="16"/>
        </w:numPr>
        <w:spacing w:after="160"/>
        <w:contextualSpacing/>
        <w:rPr>
          <w:rFonts w:ascii="Verdana" w:hAnsi="Verdana"/>
        </w:rPr>
      </w:pPr>
      <w:r>
        <w:rPr>
          <w:rFonts w:ascii="Verdana" w:hAnsi="Verdana"/>
        </w:rPr>
        <w:t>OD NHN in beeld</w:t>
      </w:r>
    </w:p>
    <w:p w14:paraId="4C5A445F" w14:textId="77777777" w:rsidR="00AF7587" w:rsidRDefault="00AF7587" w:rsidP="00AF7587">
      <w:pPr>
        <w:pStyle w:val="Lijstalinea"/>
        <w:numPr>
          <w:ilvl w:val="0"/>
          <w:numId w:val="16"/>
        </w:numPr>
        <w:spacing w:after="160"/>
        <w:contextualSpacing/>
        <w:rPr>
          <w:rFonts w:ascii="Verdana" w:hAnsi="Verdana"/>
        </w:rPr>
      </w:pPr>
      <w:r>
        <w:rPr>
          <w:rFonts w:ascii="Verdana" w:hAnsi="Verdana"/>
        </w:rPr>
        <w:t xml:space="preserve">Werken bij OD NHN </w:t>
      </w:r>
    </w:p>
    <w:p w14:paraId="3DFDBF7D" w14:textId="77777777" w:rsidR="00AF7587" w:rsidRDefault="00AF7587" w:rsidP="00AF7587">
      <w:pPr>
        <w:pStyle w:val="Lijstalinea"/>
        <w:numPr>
          <w:ilvl w:val="0"/>
          <w:numId w:val="16"/>
        </w:numPr>
        <w:spacing w:after="160"/>
        <w:contextualSpacing/>
        <w:rPr>
          <w:rFonts w:ascii="Verdana" w:hAnsi="Verdana"/>
        </w:rPr>
      </w:pPr>
      <w:r>
        <w:rPr>
          <w:rFonts w:ascii="Verdana" w:hAnsi="Verdana"/>
        </w:rPr>
        <w:t xml:space="preserve">Beveiligd bestanden verzenden naar OD NHN </w:t>
      </w:r>
    </w:p>
    <w:p w14:paraId="4AA7E31E" w14:textId="77777777" w:rsidR="00AF7587" w:rsidRPr="002A370E" w:rsidRDefault="00AF7587" w:rsidP="00AF7587">
      <w:pPr>
        <w:pStyle w:val="Lijstalinea"/>
        <w:numPr>
          <w:ilvl w:val="0"/>
          <w:numId w:val="16"/>
        </w:numPr>
        <w:spacing w:after="160"/>
        <w:contextualSpacing/>
        <w:rPr>
          <w:rFonts w:ascii="Verdana" w:hAnsi="Verdana"/>
        </w:rPr>
      </w:pPr>
      <w:r>
        <w:rPr>
          <w:rFonts w:ascii="Verdana" w:hAnsi="Verdana"/>
        </w:rPr>
        <w:t xml:space="preserve">Nieuwsbrief november 2018 </w:t>
      </w:r>
    </w:p>
    <w:p w14:paraId="25C0E565" w14:textId="77777777" w:rsidR="00AF7587" w:rsidRDefault="00AF7587" w:rsidP="00AF7587">
      <w:pPr>
        <w:rPr>
          <w:rFonts w:ascii="Verdana" w:hAnsi="Verdana"/>
          <w:b/>
          <w:bCs/>
        </w:rPr>
      </w:pPr>
    </w:p>
    <w:p w14:paraId="599802D0" w14:textId="1260F650" w:rsidR="002654B9" w:rsidRDefault="002654B9" w:rsidP="00AF7587">
      <w:pPr>
        <w:rPr>
          <w:rFonts w:ascii="Verdana" w:hAnsi="Verdana"/>
        </w:rPr>
      </w:pPr>
    </w:p>
    <w:p w14:paraId="294DD553" w14:textId="3F4E75AE" w:rsidR="007802CF" w:rsidRDefault="000A0DD6" w:rsidP="007802CF">
      <w:pPr>
        <w:pStyle w:val="Kop1"/>
      </w:pPr>
      <w:bookmarkStart w:id="4" w:name="_Toc114487412"/>
      <w:r>
        <w:t>Thema’s</w:t>
      </w:r>
      <w:bookmarkEnd w:id="4"/>
      <w:r w:rsidR="007802CF">
        <w:t xml:space="preserve">  </w:t>
      </w:r>
    </w:p>
    <w:p w14:paraId="2BBD7600" w14:textId="64D02FF5" w:rsidR="000A0DD6" w:rsidRDefault="000A0DD6" w:rsidP="000A0DD6">
      <w:pPr>
        <w:pStyle w:val="Kop2"/>
        <w:rPr>
          <w:sz w:val="18"/>
          <w:szCs w:val="18"/>
        </w:rPr>
      </w:pPr>
      <w:bookmarkStart w:id="5" w:name="_Toc114487413"/>
      <w:r>
        <w:t xml:space="preserve">Thema’s </w:t>
      </w:r>
      <w:r w:rsidRPr="00D74655">
        <w:rPr>
          <w:sz w:val="18"/>
          <w:szCs w:val="18"/>
        </w:rPr>
        <w:t>(</w:t>
      </w:r>
      <w:r w:rsidR="00AE130C">
        <w:rPr>
          <w:sz w:val="18"/>
          <w:szCs w:val="18"/>
        </w:rPr>
        <w:t>de drie meest gezocht</w:t>
      </w:r>
      <w:r w:rsidRPr="00D74655">
        <w:rPr>
          <w:sz w:val="18"/>
          <w:szCs w:val="18"/>
        </w:rPr>
        <w:t>)</w:t>
      </w:r>
      <w:bookmarkEnd w:id="5"/>
      <w:r w:rsidRPr="00D74655">
        <w:rPr>
          <w:sz w:val="18"/>
          <w:szCs w:val="18"/>
        </w:rPr>
        <w:t xml:space="preserve"> </w:t>
      </w:r>
    </w:p>
    <w:p w14:paraId="4AA7900E" w14:textId="75411170" w:rsidR="00971202" w:rsidRPr="00713798" w:rsidRDefault="00971202" w:rsidP="00971202">
      <w:pPr>
        <w:rPr>
          <w:rFonts w:ascii="Verdana" w:hAnsi="Verdana"/>
          <w:b/>
          <w:bCs/>
        </w:rPr>
      </w:pPr>
      <w:r w:rsidRPr="00713798">
        <w:rPr>
          <w:rFonts w:ascii="Verdana" w:hAnsi="Verdana"/>
          <w:b/>
          <w:bCs/>
        </w:rPr>
        <w:t xml:space="preserve">Thema’s </w:t>
      </w:r>
      <w:r w:rsidR="00B00292">
        <w:rPr>
          <w:rFonts w:ascii="Verdana" w:hAnsi="Verdana"/>
          <w:b/>
          <w:bCs/>
        </w:rPr>
        <w:t>(weergegeven met thumnails en teaser onder)</w:t>
      </w:r>
    </w:p>
    <w:p w14:paraId="0981BA43" w14:textId="77777777" w:rsidR="00FF2DB1" w:rsidRDefault="00FF2DB1" w:rsidP="00971202">
      <w:pPr>
        <w:rPr>
          <w:rFonts w:ascii="Verdana" w:hAnsi="Verdana"/>
        </w:rPr>
      </w:pPr>
    </w:p>
    <w:p w14:paraId="194E4507" w14:textId="2D9D603C" w:rsidR="00971202" w:rsidRPr="00043482" w:rsidRDefault="00971202" w:rsidP="00043482">
      <w:pPr>
        <w:pStyle w:val="Lijstalinea"/>
        <w:numPr>
          <w:ilvl w:val="0"/>
          <w:numId w:val="40"/>
        </w:numPr>
        <w:rPr>
          <w:rFonts w:ascii="Verdana" w:hAnsi="Verdana"/>
        </w:rPr>
      </w:pPr>
      <w:r w:rsidRPr="00043482">
        <w:rPr>
          <w:rFonts w:ascii="Verdana" w:hAnsi="Verdana"/>
        </w:rPr>
        <w:t>Duurzaamheid &amp; Energie (naar landingspagina met keuze ondernemers of inwoners)</w:t>
      </w:r>
    </w:p>
    <w:p w14:paraId="6ABACC25" w14:textId="77777777" w:rsidR="00971202" w:rsidRPr="00043482" w:rsidRDefault="00971202" w:rsidP="00043482">
      <w:pPr>
        <w:pStyle w:val="Lijstalinea"/>
        <w:numPr>
          <w:ilvl w:val="0"/>
          <w:numId w:val="40"/>
        </w:numPr>
        <w:rPr>
          <w:rFonts w:ascii="Verdana" w:hAnsi="Verdana"/>
        </w:rPr>
      </w:pPr>
      <w:r w:rsidRPr="00043482">
        <w:rPr>
          <w:rFonts w:ascii="Verdana" w:hAnsi="Verdana"/>
        </w:rPr>
        <w:t>Geluid (naar landingspagina met keuze ondernemers of inwoners)</w:t>
      </w:r>
    </w:p>
    <w:p w14:paraId="1B36A6E6" w14:textId="5C46EA2A" w:rsidR="00971202" w:rsidRPr="00043482" w:rsidRDefault="00971202" w:rsidP="00043482">
      <w:pPr>
        <w:pStyle w:val="Lijstalinea"/>
        <w:numPr>
          <w:ilvl w:val="0"/>
          <w:numId w:val="40"/>
        </w:numPr>
        <w:rPr>
          <w:rFonts w:ascii="Verdana" w:hAnsi="Verdana"/>
        </w:rPr>
      </w:pPr>
      <w:r w:rsidRPr="00043482">
        <w:rPr>
          <w:rFonts w:ascii="Verdana" w:hAnsi="Verdana"/>
        </w:rPr>
        <w:t xml:space="preserve">Natuur </w:t>
      </w:r>
    </w:p>
    <w:p w14:paraId="279221DB" w14:textId="0BEB855A" w:rsidR="00B00292" w:rsidRPr="00043482" w:rsidRDefault="00B00292" w:rsidP="00043482">
      <w:pPr>
        <w:pStyle w:val="Lijstalinea"/>
        <w:numPr>
          <w:ilvl w:val="0"/>
          <w:numId w:val="40"/>
        </w:numPr>
        <w:rPr>
          <w:rFonts w:ascii="Verdana" w:hAnsi="Verdana"/>
        </w:rPr>
      </w:pPr>
      <w:r w:rsidRPr="00043482">
        <w:rPr>
          <w:rFonts w:ascii="Verdana" w:hAnsi="Verdana"/>
        </w:rPr>
        <w:t>Meer thema’s</w:t>
      </w:r>
      <w:r w:rsidR="001A0927" w:rsidRPr="00043482">
        <w:rPr>
          <w:rFonts w:ascii="Verdana" w:hAnsi="Verdana"/>
        </w:rPr>
        <w:t xml:space="preserve"> (link naar ‘menu’) </w:t>
      </w:r>
    </w:p>
    <w:p w14:paraId="1AAD77E9" w14:textId="68F579BD" w:rsidR="00971202" w:rsidRDefault="00971202" w:rsidP="00971202">
      <w:pPr>
        <w:rPr>
          <w:rFonts w:ascii="Verdana" w:hAnsi="Verdana"/>
        </w:rPr>
      </w:pPr>
    </w:p>
    <w:p w14:paraId="03235558" w14:textId="77777777" w:rsidR="005D53E2" w:rsidRPr="00640770" w:rsidRDefault="005D53E2" w:rsidP="005D53E2"/>
    <w:p w14:paraId="7D8DC0B2" w14:textId="77777777" w:rsidR="005D53E2" w:rsidRPr="00576824" w:rsidRDefault="005D53E2" w:rsidP="005D53E2">
      <w:pPr>
        <w:pBdr>
          <w:top w:val="single" w:sz="4" w:space="1" w:color="auto"/>
          <w:left w:val="single" w:sz="4" w:space="4" w:color="auto"/>
          <w:bottom w:val="single" w:sz="4" w:space="1" w:color="auto"/>
          <w:right w:val="single" w:sz="4" w:space="4" w:color="auto"/>
        </w:pBdr>
        <w:shd w:val="clear" w:color="auto" w:fill="92D050"/>
        <w:rPr>
          <w:b/>
          <w:bCs/>
          <w:i/>
          <w:iCs/>
          <w:color w:val="FFFFFF" w:themeColor="background1"/>
        </w:rPr>
      </w:pPr>
      <w:r w:rsidRPr="00576824">
        <w:rPr>
          <w:b/>
          <w:bCs/>
          <w:i/>
          <w:iCs/>
          <w:color w:val="FFFFFF" w:themeColor="background1"/>
        </w:rPr>
        <w:t>Fotowerk</w:t>
      </w:r>
    </w:p>
    <w:p w14:paraId="0131F7AE" w14:textId="6D22894B" w:rsidR="005D53E2" w:rsidRPr="00DD7A60" w:rsidRDefault="00EA15ED" w:rsidP="005D53E2">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sidRPr="00DD7A60">
        <w:rPr>
          <w:color w:val="FFFFFF" w:themeColor="background1"/>
        </w:rPr>
        <w:t xml:space="preserve">Energie: </w:t>
      </w:r>
      <w:r w:rsidR="00CD570D">
        <w:rPr>
          <w:color w:val="FFFFFF" w:themeColor="background1"/>
        </w:rPr>
        <w:t>P103</w:t>
      </w:r>
      <w:r w:rsidR="00AA7476">
        <w:rPr>
          <w:color w:val="FFFFFF" w:themeColor="background1"/>
        </w:rPr>
        <w:t>2445</w:t>
      </w:r>
    </w:p>
    <w:p w14:paraId="0E65F7C1" w14:textId="5B1FD898" w:rsidR="007B33D6" w:rsidRPr="00DD7A60" w:rsidRDefault="00EA15ED" w:rsidP="005D53E2">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sidRPr="00DD7A60">
        <w:rPr>
          <w:color w:val="FFFFFF" w:themeColor="background1"/>
        </w:rPr>
        <w:t xml:space="preserve">Geluid: </w:t>
      </w:r>
      <w:r w:rsidR="00624703">
        <w:rPr>
          <w:color w:val="FFFFFF" w:themeColor="background1"/>
        </w:rPr>
        <w:t>Geluid</w:t>
      </w:r>
      <w:r w:rsidR="00ED22CC">
        <w:rPr>
          <w:color w:val="FFFFFF" w:themeColor="background1"/>
        </w:rPr>
        <w:t xml:space="preserve"> thema</w:t>
      </w:r>
    </w:p>
    <w:p w14:paraId="5102FB26" w14:textId="2A503A55" w:rsidR="00EA15ED" w:rsidRDefault="00DD7A60" w:rsidP="005D53E2">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sidRPr="00DD7A60">
        <w:rPr>
          <w:color w:val="FFFFFF" w:themeColor="background1"/>
        </w:rPr>
        <w:t>Natuur:</w:t>
      </w:r>
      <w:r w:rsidR="00FC1280">
        <w:rPr>
          <w:color w:val="FFFFFF" w:themeColor="background1"/>
        </w:rPr>
        <w:t xml:space="preserve"> natuur meest gezocht</w:t>
      </w:r>
    </w:p>
    <w:p w14:paraId="21E803A7" w14:textId="5DA3B265" w:rsidR="001E79BE" w:rsidRPr="00DD7A60" w:rsidRDefault="001E79BE" w:rsidP="005D53E2">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 xml:space="preserve">Meer thema’s: </w:t>
      </w:r>
      <w:r w:rsidR="00D966E2">
        <w:rPr>
          <w:color w:val="FFFFFF" w:themeColor="background1"/>
        </w:rPr>
        <w:t xml:space="preserve">meer thema’s </w:t>
      </w:r>
    </w:p>
    <w:p w14:paraId="74F76D4E" w14:textId="77777777" w:rsidR="005D53E2" w:rsidRPr="009D160C" w:rsidRDefault="005D53E2" w:rsidP="005D53E2">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2C4C3894" w14:textId="77777777" w:rsidR="005D53E2" w:rsidRDefault="005D53E2" w:rsidP="00971202">
      <w:pPr>
        <w:rPr>
          <w:rFonts w:ascii="Verdana" w:hAnsi="Verdana"/>
        </w:rPr>
      </w:pPr>
    </w:p>
    <w:p w14:paraId="185F3D10" w14:textId="77777777" w:rsidR="00772B28" w:rsidRDefault="00772B28" w:rsidP="00772B28">
      <w:pPr>
        <w:pStyle w:val="Kop1"/>
      </w:pPr>
      <w:bookmarkStart w:id="6" w:name="_Toc114487414"/>
      <w:r>
        <w:t>actueel</w:t>
      </w:r>
      <w:bookmarkEnd w:id="6"/>
    </w:p>
    <w:p w14:paraId="4EE8BF1F" w14:textId="77777777" w:rsidR="006E5E9E" w:rsidRPr="006E5E9E" w:rsidRDefault="00772B28" w:rsidP="00772B28">
      <w:pPr>
        <w:pStyle w:val="Kop2"/>
        <w:rPr>
          <w:sz w:val="18"/>
          <w:szCs w:val="18"/>
        </w:rPr>
      </w:pPr>
      <w:bookmarkStart w:id="7" w:name="_Toc114487415"/>
      <w:r>
        <w:t xml:space="preserve">Actueel </w:t>
      </w:r>
      <w:hyperlink r:id="rId19" w:history="1">
        <w:r w:rsidR="006E5E9E">
          <w:rPr>
            <w:rStyle w:val="Hyperlink"/>
          </w:rPr>
          <w:t>Nieuws - OD NHN</w:t>
        </w:r>
        <w:bookmarkEnd w:id="7"/>
      </w:hyperlink>
    </w:p>
    <w:p w14:paraId="5A844ACA" w14:textId="77777777" w:rsidR="00205EB2" w:rsidRPr="00FC014F" w:rsidRDefault="00205EB2" w:rsidP="00205EB2">
      <w:pPr>
        <w:rPr>
          <w:rFonts w:ascii="Verdana" w:hAnsi="Verdana"/>
        </w:rPr>
      </w:pPr>
      <w:r w:rsidRPr="00FC014F">
        <w:rPr>
          <w:rFonts w:ascii="Verdana" w:hAnsi="Verdana"/>
        </w:rPr>
        <w:t>Foto hoofditem</w:t>
      </w:r>
    </w:p>
    <w:p w14:paraId="20361814" w14:textId="3DE05529" w:rsidR="00205EB2" w:rsidRDefault="00205EB2" w:rsidP="00205EB2">
      <w:pPr>
        <w:rPr>
          <w:rFonts w:ascii="Verdana" w:hAnsi="Verdana"/>
        </w:rPr>
      </w:pPr>
      <w:r w:rsidRPr="00FC014F">
        <w:rPr>
          <w:rFonts w:ascii="Verdana" w:hAnsi="Verdana"/>
        </w:rPr>
        <w:t xml:space="preserve">Daarnaast 3 </w:t>
      </w:r>
      <w:r>
        <w:rPr>
          <w:rFonts w:ascii="Verdana" w:hAnsi="Verdana"/>
        </w:rPr>
        <w:t xml:space="preserve">thumbnails </w:t>
      </w:r>
      <w:r w:rsidRPr="00FC014F">
        <w:rPr>
          <w:rFonts w:ascii="Verdana" w:hAnsi="Verdana"/>
        </w:rPr>
        <w:t>subitems</w:t>
      </w:r>
    </w:p>
    <w:p w14:paraId="622FDBC3" w14:textId="610EA7D2" w:rsidR="00A3474E" w:rsidRDefault="00A3474E" w:rsidP="00205EB2">
      <w:pPr>
        <w:rPr>
          <w:rFonts w:ascii="Verdana" w:hAnsi="Verdana"/>
        </w:rPr>
      </w:pPr>
    </w:p>
    <w:p w14:paraId="0A491748" w14:textId="2238959F" w:rsidR="00A3474E" w:rsidRPr="00FC014F" w:rsidRDefault="00A3474E" w:rsidP="00205EB2">
      <w:pPr>
        <w:rPr>
          <w:rFonts w:ascii="Verdana" w:hAnsi="Verdana"/>
        </w:rPr>
      </w:pPr>
      <w:r>
        <w:rPr>
          <w:rFonts w:ascii="Verdana" w:hAnsi="Verdana"/>
        </w:rPr>
        <w:t>Bekijk meer nieuws</w:t>
      </w:r>
      <w:r w:rsidR="00F07563">
        <w:rPr>
          <w:rFonts w:ascii="Verdana" w:hAnsi="Verdana"/>
        </w:rPr>
        <w:t xml:space="preserve">--&gt; </w:t>
      </w:r>
    </w:p>
    <w:p w14:paraId="3B8D8FCB" w14:textId="3330FF3C" w:rsidR="00205EB2" w:rsidRDefault="00205EB2" w:rsidP="00205EB2"/>
    <w:p w14:paraId="79BC82CD" w14:textId="4FF2E2CA" w:rsidR="00576824" w:rsidRDefault="00576824" w:rsidP="00205EB2"/>
    <w:p w14:paraId="33F34403" w14:textId="0F89FEEA" w:rsidR="00576824" w:rsidRDefault="00576824" w:rsidP="00205EB2"/>
    <w:p w14:paraId="274878F6" w14:textId="405AB642" w:rsidR="00205EB2" w:rsidRDefault="008B4AA8" w:rsidP="00205EB2">
      <w:pPr>
        <w:pStyle w:val="Kop1"/>
      </w:pPr>
      <w:bookmarkStart w:id="8" w:name="_Toc114487416"/>
      <w:r>
        <w:lastRenderedPageBreak/>
        <w:t>menu</w:t>
      </w:r>
      <w:bookmarkEnd w:id="8"/>
    </w:p>
    <w:p w14:paraId="76B764AC" w14:textId="6ACDC607" w:rsidR="002F2853" w:rsidRDefault="002F2853" w:rsidP="002F2853">
      <w:pPr>
        <w:pStyle w:val="Kop2"/>
        <w:rPr>
          <w:sz w:val="18"/>
          <w:szCs w:val="18"/>
        </w:rPr>
      </w:pPr>
      <w:bookmarkStart w:id="9" w:name="_Toc114487417"/>
      <w:r>
        <w:t xml:space="preserve">Thema’s </w:t>
      </w:r>
      <w:r w:rsidRPr="00D74655">
        <w:rPr>
          <w:sz w:val="18"/>
          <w:szCs w:val="18"/>
        </w:rPr>
        <w:t xml:space="preserve"> </w:t>
      </w:r>
      <w:r w:rsidR="007B1FFB">
        <w:rPr>
          <w:sz w:val="18"/>
          <w:szCs w:val="18"/>
        </w:rPr>
        <w:t xml:space="preserve">(weergegeven </w:t>
      </w:r>
      <w:r w:rsidR="00187590">
        <w:rPr>
          <w:sz w:val="18"/>
          <w:szCs w:val="18"/>
        </w:rPr>
        <w:t>met foto’s)</w:t>
      </w:r>
      <w:bookmarkEnd w:id="9"/>
    </w:p>
    <w:p w14:paraId="7F8A6411" w14:textId="77777777" w:rsidR="00CC5A68" w:rsidRDefault="00CC5A68" w:rsidP="00D01C58">
      <w:pPr>
        <w:rPr>
          <w:rFonts w:ascii="Verdana" w:hAnsi="Verdana"/>
          <w:b/>
          <w:bCs/>
        </w:rPr>
      </w:pPr>
    </w:p>
    <w:p w14:paraId="67F3EF0D" w14:textId="1234681A" w:rsidR="00D01C58" w:rsidRPr="00F8741F" w:rsidRDefault="00D01C58" w:rsidP="00D01C58">
      <w:pPr>
        <w:rPr>
          <w:rFonts w:ascii="Verdana" w:hAnsi="Verdana"/>
          <w:b/>
          <w:bCs/>
        </w:rPr>
      </w:pPr>
      <w:r w:rsidRPr="00F8741F">
        <w:rPr>
          <w:rFonts w:ascii="Verdana" w:hAnsi="Verdana"/>
          <w:b/>
          <w:bCs/>
        </w:rPr>
        <w:t xml:space="preserve">Afval </w:t>
      </w:r>
    </w:p>
    <w:p w14:paraId="1426C614" w14:textId="77777777" w:rsidR="00D01C58" w:rsidRDefault="00D01C58" w:rsidP="00D01C58">
      <w:pPr>
        <w:pStyle w:val="Lijstalinea"/>
        <w:numPr>
          <w:ilvl w:val="0"/>
          <w:numId w:val="25"/>
        </w:numPr>
        <w:spacing w:after="160"/>
        <w:contextualSpacing/>
        <w:rPr>
          <w:rFonts w:ascii="Verdana" w:hAnsi="Verdana"/>
        </w:rPr>
      </w:pPr>
      <w:r>
        <w:rPr>
          <w:rFonts w:ascii="Verdana" w:hAnsi="Verdana"/>
        </w:rPr>
        <w:t xml:space="preserve">Agrarisch afval </w:t>
      </w:r>
    </w:p>
    <w:p w14:paraId="2E89A683" w14:textId="77777777" w:rsidR="00D01C58" w:rsidRDefault="00D01C58" w:rsidP="00D01C58">
      <w:pPr>
        <w:pStyle w:val="Lijstalinea"/>
        <w:numPr>
          <w:ilvl w:val="0"/>
          <w:numId w:val="25"/>
        </w:numPr>
        <w:spacing w:after="160"/>
        <w:contextualSpacing/>
        <w:rPr>
          <w:rFonts w:ascii="Verdana" w:hAnsi="Verdana"/>
        </w:rPr>
      </w:pPr>
      <w:r>
        <w:rPr>
          <w:rFonts w:ascii="Verdana" w:hAnsi="Verdana"/>
        </w:rPr>
        <w:t>Verbranden van afvalstoffen</w:t>
      </w:r>
    </w:p>
    <w:p w14:paraId="71C5C0BC" w14:textId="77777777" w:rsidR="00D01C58" w:rsidRDefault="00D01C58" w:rsidP="00D01C58">
      <w:pPr>
        <w:pStyle w:val="Lijstalinea"/>
        <w:numPr>
          <w:ilvl w:val="0"/>
          <w:numId w:val="25"/>
        </w:numPr>
        <w:spacing w:after="160"/>
        <w:contextualSpacing/>
        <w:rPr>
          <w:rFonts w:ascii="Verdana" w:hAnsi="Verdana"/>
        </w:rPr>
      </w:pPr>
      <w:r>
        <w:rPr>
          <w:rFonts w:ascii="Verdana" w:hAnsi="Verdana"/>
        </w:rPr>
        <w:t>Afval voorkomen</w:t>
      </w:r>
    </w:p>
    <w:p w14:paraId="4A7FE1A2" w14:textId="77777777" w:rsidR="00D01C58" w:rsidRDefault="00D01C58" w:rsidP="00D01C58">
      <w:pPr>
        <w:pStyle w:val="Lijstalinea"/>
        <w:numPr>
          <w:ilvl w:val="0"/>
          <w:numId w:val="25"/>
        </w:numPr>
        <w:spacing w:after="160"/>
        <w:contextualSpacing/>
        <w:rPr>
          <w:rFonts w:ascii="Verdana" w:hAnsi="Verdana"/>
        </w:rPr>
      </w:pPr>
      <w:r>
        <w:rPr>
          <w:rFonts w:ascii="Verdana" w:hAnsi="Verdana"/>
        </w:rPr>
        <w:t>Afval scheiden</w:t>
      </w:r>
    </w:p>
    <w:p w14:paraId="26FFEF13" w14:textId="77777777" w:rsidR="00D01C58" w:rsidRDefault="00D01C58" w:rsidP="00D01C58">
      <w:pPr>
        <w:pStyle w:val="Lijstalinea"/>
        <w:numPr>
          <w:ilvl w:val="0"/>
          <w:numId w:val="25"/>
        </w:numPr>
        <w:spacing w:after="160"/>
        <w:contextualSpacing/>
        <w:rPr>
          <w:rFonts w:ascii="Verdana" w:hAnsi="Verdana"/>
        </w:rPr>
      </w:pPr>
      <w:r>
        <w:rPr>
          <w:rFonts w:ascii="Verdana" w:hAnsi="Verdana"/>
        </w:rPr>
        <w:t>Afval opslaan</w:t>
      </w:r>
    </w:p>
    <w:p w14:paraId="438382F8" w14:textId="77777777" w:rsidR="00D01C58" w:rsidRDefault="00D01C58" w:rsidP="00D01C58">
      <w:pPr>
        <w:pStyle w:val="Lijstalinea"/>
        <w:numPr>
          <w:ilvl w:val="0"/>
          <w:numId w:val="25"/>
        </w:numPr>
        <w:spacing w:after="160"/>
        <w:contextualSpacing/>
        <w:rPr>
          <w:rFonts w:ascii="Verdana" w:hAnsi="Verdana"/>
        </w:rPr>
      </w:pPr>
      <w:r>
        <w:rPr>
          <w:rFonts w:ascii="Verdana" w:hAnsi="Verdana"/>
        </w:rPr>
        <w:t>Circulaire economie</w:t>
      </w:r>
    </w:p>
    <w:p w14:paraId="2744407B" w14:textId="77777777" w:rsidR="00D01C58" w:rsidRDefault="00D01C58" w:rsidP="00D01C58">
      <w:pPr>
        <w:rPr>
          <w:rFonts w:ascii="Verdana" w:hAnsi="Verdana"/>
        </w:rPr>
      </w:pPr>
    </w:p>
    <w:p w14:paraId="006A871A" w14:textId="77777777" w:rsidR="00D01C58" w:rsidRPr="001E0411" w:rsidRDefault="00D01C58" w:rsidP="00D01C58">
      <w:pPr>
        <w:pStyle w:val="Lijstalinea"/>
        <w:numPr>
          <w:ilvl w:val="0"/>
          <w:numId w:val="31"/>
        </w:numPr>
        <w:spacing w:after="160"/>
        <w:contextualSpacing/>
        <w:rPr>
          <w:rFonts w:ascii="Verdana" w:hAnsi="Verdana"/>
          <w:color w:val="FF0000"/>
        </w:rPr>
      </w:pPr>
      <w:r w:rsidRPr="001E0411">
        <w:rPr>
          <w:rFonts w:ascii="Verdana" w:hAnsi="Verdana"/>
          <w:color w:val="FF0000"/>
        </w:rPr>
        <w:t>Let op: Afval Inwoners rubriek vervalt bij migratie</w:t>
      </w:r>
    </w:p>
    <w:p w14:paraId="3814B05F" w14:textId="77777777" w:rsidR="000C1461" w:rsidRDefault="000C1461" w:rsidP="00D01C58">
      <w:pPr>
        <w:rPr>
          <w:rFonts w:ascii="Verdana" w:hAnsi="Verdana"/>
          <w:b/>
          <w:bCs/>
        </w:rPr>
      </w:pPr>
    </w:p>
    <w:p w14:paraId="3BC4EE3C" w14:textId="13803241" w:rsidR="00D01C58" w:rsidRDefault="00D01C58" w:rsidP="00D01C58">
      <w:pPr>
        <w:rPr>
          <w:rFonts w:ascii="Verdana" w:hAnsi="Verdana"/>
          <w:b/>
          <w:bCs/>
        </w:rPr>
      </w:pPr>
      <w:r w:rsidRPr="00F8741F">
        <w:rPr>
          <w:rFonts w:ascii="Verdana" w:hAnsi="Verdana"/>
          <w:b/>
          <w:bCs/>
        </w:rPr>
        <w:t>Asbest</w:t>
      </w:r>
      <w:r w:rsidR="00DA33F7">
        <w:rPr>
          <w:rFonts w:ascii="Verdana" w:hAnsi="Verdana"/>
          <w:b/>
          <w:bCs/>
        </w:rPr>
        <w:t xml:space="preserve"> (landingspagina)</w:t>
      </w:r>
    </w:p>
    <w:p w14:paraId="46207CC1" w14:textId="0BA67F4E" w:rsidR="002322F2" w:rsidRPr="00A8203B" w:rsidRDefault="009B6D43" w:rsidP="00D01C58">
      <w:pPr>
        <w:rPr>
          <w:rFonts w:ascii="Verdana" w:hAnsi="Verdana"/>
        </w:rPr>
      </w:pPr>
      <w:r w:rsidRPr="00A8203B">
        <w:rPr>
          <w:rFonts w:ascii="Verdana" w:hAnsi="Verdana" w:cs="Arial"/>
          <w:shd w:val="clear" w:color="auto" w:fill="FFFFFF"/>
        </w:rPr>
        <w:t>In het verleden zijn asbesthoudende materialen veel gebruikt, bijvoorbeeld in gebouwen en woningen. Later werd algemeen bekend dat asbest grote risico's voor de gezondheid met zich mee kan brengen.</w:t>
      </w:r>
      <w:r w:rsidR="00A8203B">
        <w:rPr>
          <w:rFonts w:ascii="Verdana" w:hAnsi="Verdana" w:cs="Arial"/>
          <w:shd w:val="clear" w:color="auto" w:fill="FFFFFF"/>
        </w:rPr>
        <w:t xml:space="preserve"> </w:t>
      </w:r>
      <w:r w:rsidR="00415855">
        <w:rPr>
          <w:rFonts w:ascii="Verdana" w:hAnsi="Verdana" w:cs="Arial"/>
          <w:shd w:val="clear" w:color="auto" w:fill="FFFFFF"/>
        </w:rPr>
        <w:t>Hier leest u onder meer</w:t>
      </w:r>
      <w:r w:rsidR="003A332C">
        <w:rPr>
          <w:rFonts w:ascii="Verdana" w:hAnsi="Verdana" w:cs="Arial"/>
          <w:shd w:val="clear" w:color="auto" w:fill="FFFFFF"/>
        </w:rPr>
        <w:t xml:space="preserve"> hoe u </w:t>
      </w:r>
      <w:r w:rsidR="00415855">
        <w:rPr>
          <w:rFonts w:ascii="Verdana" w:hAnsi="Verdana" w:cs="Arial"/>
          <w:shd w:val="clear" w:color="auto" w:fill="FFFFFF"/>
        </w:rPr>
        <w:t xml:space="preserve">asbest veilig kan laten verwijderen. </w:t>
      </w:r>
    </w:p>
    <w:p w14:paraId="60FB959C" w14:textId="77777777" w:rsidR="00DA33F7" w:rsidRPr="00F8741F" w:rsidRDefault="00DA33F7" w:rsidP="00D01C58">
      <w:pPr>
        <w:rPr>
          <w:rFonts w:ascii="Verdana" w:hAnsi="Verdana"/>
          <w:b/>
          <w:bCs/>
        </w:rPr>
      </w:pPr>
    </w:p>
    <w:p w14:paraId="0CF4480F" w14:textId="77777777" w:rsidR="00D01C58" w:rsidRPr="009F1D6B" w:rsidRDefault="00D01C58" w:rsidP="00D01C58">
      <w:pPr>
        <w:rPr>
          <w:rFonts w:ascii="Verdana" w:hAnsi="Verdana"/>
          <w:i/>
          <w:iCs/>
        </w:rPr>
      </w:pPr>
      <w:r w:rsidRPr="009F1D6B">
        <w:rPr>
          <w:rFonts w:ascii="Verdana" w:hAnsi="Verdana"/>
          <w:i/>
          <w:iCs/>
        </w:rPr>
        <w:t xml:space="preserve">Ondernemers </w:t>
      </w:r>
    </w:p>
    <w:p w14:paraId="127D1190" w14:textId="77777777" w:rsidR="00D01C58" w:rsidRDefault="00D01C58" w:rsidP="00D01C58">
      <w:pPr>
        <w:pStyle w:val="Lijstalinea"/>
        <w:numPr>
          <w:ilvl w:val="0"/>
          <w:numId w:val="19"/>
        </w:numPr>
        <w:spacing w:after="160"/>
        <w:contextualSpacing/>
        <w:rPr>
          <w:rFonts w:ascii="Verdana" w:hAnsi="Verdana"/>
        </w:rPr>
      </w:pPr>
      <w:r>
        <w:rPr>
          <w:rFonts w:ascii="Verdana" w:hAnsi="Verdana"/>
        </w:rPr>
        <w:t xml:space="preserve">Alles over asbest </w:t>
      </w:r>
    </w:p>
    <w:p w14:paraId="631777EF" w14:textId="77777777" w:rsidR="00D01C58" w:rsidRDefault="00D01C58" w:rsidP="00D01C58">
      <w:pPr>
        <w:pStyle w:val="Lijstalinea"/>
        <w:numPr>
          <w:ilvl w:val="0"/>
          <w:numId w:val="19"/>
        </w:numPr>
        <w:spacing w:after="160"/>
        <w:contextualSpacing/>
        <w:rPr>
          <w:rFonts w:ascii="Verdana" w:hAnsi="Verdana"/>
        </w:rPr>
      </w:pPr>
      <w:r>
        <w:rPr>
          <w:rFonts w:ascii="Verdana" w:hAnsi="Verdana"/>
        </w:rPr>
        <w:t xml:space="preserve">Subsidieregelingen asbest </w:t>
      </w:r>
    </w:p>
    <w:p w14:paraId="1660F5A0" w14:textId="77777777" w:rsidR="00D01C58" w:rsidRDefault="00D01C58" w:rsidP="00D01C58">
      <w:pPr>
        <w:pStyle w:val="Lijstalinea"/>
        <w:numPr>
          <w:ilvl w:val="0"/>
          <w:numId w:val="19"/>
        </w:numPr>
        <w:spacing w:after="160"/>
        <w:contextualSpacing/>
        <w:rPr>
          <w:rFonts w:ascii="Verdana" w:hAnsi="Verdana"/>
        </w:rPr>
      </w:pPr>
      <w:r>
        <w:rPr>
          <w:rFonts w:ascii="Verdana" w:hAnsi="Verdana"/>
        </w:rPr>
        <w:t>Asbest verwijderen</w:t>
      </w:r>
    </w:p>
    <w:p w14:paraId="20BBC0E3" w14:textId="77777777" w:rsidR="00D01C58" w:rsidRDefault="00D01C58" w:rsidP="00D01C58">
      <w:pPr>
        <w:pStyle w:val="Lijstalinea"/>
        <w:numPr>
          <w:ilvl w:val="0"/>
          <w:numId w:val="19"/>
        </w:numPr>
        <w:spacing w:after="160"/>
        <w:contextualSpacing/>
        <w:rPr>
          <w:rFonts w:ascii="Verdana" w:hAnsi="Verdana"/>
        </w:rPr>
      </w:pPr>
      <w:r>
        <w:rPr>
          <w:rFonts w:ascii="Verdana" w:hAnsi="Verdana"/>
        </w:rPr>
        <w:t xml:space="preserve">Verzekering  en asbestschade </w:t>
      </w:r>
    </w:p>
    <w:p w14:paraId="5DE37C0F" w14:textId="77777777" w:rsidR="00D01C58" w:rsidRDefault="00D01C58" w:rsidP="00D01C58">
      <w:pPr>
        <w:rPr>
          <w:rFonts w:ascii="Verdana" w:hAnsi="Verdana"/>
          <w:i/>
          <w:iCs/>
        </w:rPr>
      </w:pPr>
    </w:p>
    <w:p w14:paraId="7B1B431B" w14:textId="77777777" w:rsidR="00D01C58" w:rsidRPr="00626680" w:rsidRDefault="00D01C58" w:rsidP="00D01C58">
      <w:pPr>
        <w:rPr>
          <w:rFonts w:ascii="Verdana" w:hAnsi="Verdana"/>
          <w:i/>
          <w:iCs/>
        </w:rPr>
      </w:pPr>
      <w:r w:rsidRPr="00626680">
        <w:rPr>
          <w:rFonts w:ascii="Verdana" w:hAnsi="Verdana"/>
          <w:i/>
          <w:iCs/>
        </w:rPr>
        <w:t>Inwoners</w:t>
      </w:r>
    </w:p>
    <w:p w14:paraId="5FEA6615" w14:textId="77777777" w:rsidR="00D01C58" w:rsidRDefault="00D01C58" w:rsidP="00D01C58">
      <w:pPr>
        <w:pStyle w:val="Lijstalinea"/>
        <w:numPr>
          <w:ilvl w:val="0"/>
          <w:numId w:val="28"/>
        </w:numPr>
        <w:spacing w:after="160"/>
        <w:contextualSpacing/>
        <w:rPr>
          <w:rFonts w:ascii="Verdana" w:hAnsi="Verdana"/>
        </w:rPr>
      </w:pPr>
      <w:r>
        <w:rPr>
          <w:rFonts w:ascii="Verdana" w:hAnsi="Verdana"/>
        </w:rPr>
        <w:t>Alles over asbest</w:t>
      </w:r>
    </w:p>
    <w:p w14:paraId="3E5B1676" w14:textId="77777777" w:rsidR="00D01C58" w:rsidRDefault="00D01C58" w:rsidP="00D01C58">
      <w:pPr>
        <w:pStyle w:val="Lijstalinea"/>
        <w:numPr>
          <w:ilvl w:val="0"/>
          <w:numId w:val="28"/>
        </w:numPr>
        <w:spacing w:after="160"/>
        <w:contextualSpacing/>
        <w:rPr>
          <w:rFonts w:ascii="Verdana" w:hAnsi="Verdana"/>
        </w:rPr>
      </w:pPr>
      <w:r>
        <w:rPr>
          <w:rFonts w:ascii="Verdana" w:hAnsi="Verdana"/>
        </w:rPr>
        <w:t>Asbest verwijderen</w:t>
      </w:r>
    </w:p>
    <w:p w14:paraId="477976BF" w14:textId="77777777" w:rsidR="00D01C58" w:rsidRDefault="00D01C58" w:rsidP="00D01C58">
      <w:pPr>
        <w:pStyle w:val="Lijstalinea"/>
        <w:numPr>
          <w:ilvl w:val="0"/>
          <w:numId w:val="28"/>
        </w:numPr>
        <w:spacing w:after="160"/>
        <w:contextualSpacing/>
        <w:rPr>
          <w:rFonts w:ascii="Verdana" w:hAnsi="Verdana"/>
        </w:rPr>
      </w:pPr>
      <w:r>
        <w:rPr>
          <w:rFonts w:ascii="Verdana" w:hAnsi="Verdana"/>
        </w:rPr>
        <w:t>Subsidieregelingen</w:t>
      </w:r>
    </w:p>
    <w:p w14:paraId="19CD5AFA" w14:textId="77777777" w:rsidR="00D01C58" w:rsidRDefault="00D01C58" w:rsidP="00D01C58">
      <w:pPr>
        <w:pStyle w:val="Lijstalinea"/>
        <w:numPr>
          <w:ilvl w:val="0"/>
          <w:numId w:val="28"/>
        </w:numPr>
        <w:spacing w:after="160"/>
        <w:contextualSpacing/>
        <w:rPr>
          <w:rFonts w:ascii="Verdana" w:hAnsi="Verdana"/>
        </w:rPr>
      </w:pPr>
      <w:r>
        <w:rPr>
          <w:rFonts w:ascii="Verdana" w:hAnsi="Verdana"/>
        </w:rPr>
        <w:t>Verzekering en asbestschade</w:t>
      </w:r>
    </w:p>
    <w:p w14:paraId="7627D746" w14:textId="77777777" w:rsidR="00D01C58" w:rsidRPr="00626680" w:rsidRDefault="00D01C58" w:rsidP="00D01C58">
      <w:pPr>
        <w:pStyle w:val="Lijstalinea"/>
        <w:numPr>
          <w:ilvl w:val="0"/>
          <w:numId w:val="28"/>
        </w:numPr>
        <w:spacing w:after="160"/>
        <w:contextualSpacing/>
        <w:rPr>
          <w:rFonts w:ascii="Verdana" w:hAnsi="Verdana"/>
        </w:rPr>
      </w:pPr>
    </w:p>
    <w:p w14:paraId="717A89F2" w14:textId="77777777" w:rsidR="00D01C58" w:rsidRDefault="00D01C58" w:rsidP="00D01C58">
      <w:pPr>
        <w:rPr>
          <w:rFonts w:ascii="Verdana" w:hAnsi="Verdana"/>
          <w:b/>
          <w:bCs/>
        </w:rPr>
      </w:pPr>
    </w:p>
    <w:p w14:paraId="050AE9F3" w14:textId="07EE7CD3" w:rsidR="00D01C58" w:rsidRPr="00F8741F" w:rsidRDefault="00767F6E" w:rsidP="00D01C58">
      <w:pPr>
        <w:rPr>
          <w:rFonts w:ascii="Verdana" w:hAnsi="Verdana"/>
          <w:b/>
          <w:bCs/>
        </w:rPr>
      </w:pPr>
      <w:r>
        <w:rPr>
          <w:rFonts w:ascii="Verdana" w:hAnsi="Verdana"/>
          <w:b/>
          <w:bCs/>
        </w:rPr>
        <w:t>C</w:t>
      </w:r>
      <w:r w:rsidR="00D01C58" w:rsidRPr="00F8741F">
        <w:rPr>
          <w:rFonts w:ascii="Verdana" w:hAnsi="Verdana"/>
          <w:b/>
          <w:bCs/>
        </w:rPr>
        <w:t>ontrole &amp; Toezicht</w:t>
      </w:r>
    </w:p>
    <w:p w14:paraId="0EBDCB73" w14:textId="77777777" w:rsidR="00D01C58" w:rsidRDefault="00D01C58" w:rsidP="00D01C58">
      <w:pPr>
        <w:pStyle w:val="Lijstalinea"/>
        <w:numPr>
          <w:ilvl w:val="0"/>
          <w:numId w:val="18"/>
        </w:numPr>
        <w:spacing w:after="160"/>
        <w:contextualSpacing/>
        <w:rPr>
          <w:rFonts w:ascii="Verdana" w:hAnsi="Verdana"/>
        </w:rPr>
      </w:pPr>
      <w:r>
        <w:rPr>
          <w:rFonts w:ascii="Verdana" w:hAnsi="Verdana"/>
        </w:rPr>
        <w:t>Algemeen</w:t>
      </w:r>
    </w:p>
    <w:p w14:paraId="2232A8C9" w14:textId="77777777" w:rsidR="00D01C58" w:rsidRDefault="00D01C58" w:rsidP="00D01C58">
      <w:pPr>
        <w:pStyle w:val="Lijstalinea"/>
        <w:numPr>
          <w:ilvl w:val="0"/>
          <w:numId w:val="18"/>
        </w:numPr>
        <w:spacing w:after="160"/>
        <w:contextualSpacing/>
        <w:rPr>
          <w:rFonts w:ascii="Verdana" w:hAnsi="Verdana"/>
        </w:rPr>
      </w:pPr>
      <w:r>
        <w:rPr>
          <w:rFonts w:ascii="Verdana" w:hAnsi="Verdana"/>
        </w:rPr>
        <w:t>Controles</w:t>
      </w:r>
    </w:p>
    <w:p w14:paraId="0C81EEBB" w14:textId="77777777" w:rsidR="00D01C58" w:rsidRPr="00E91415" w:rsidRDefault="00D01C58" w:rsidP="00D01C58">
      <w:pPr>
        <w:pStyle w:val="Lijstalinea"/>
        <w:numPr>
          <w:ilvl w:val="0"/>
          <w:numId w:val="18"/>
        </w:numPr>
        <w:spacing w:after="160"/>
        <w:contextualSpacing/>
        <w:rPr>
          <w:rFonts w:ascii="Verdana" w:hAnsi="Verdana"/>
        </w:rPr>
      </w:pPr>
      <w:r>
        <w:rPr>
          <w:rFonts w:ascii="Verdana" w:hAnsi="Verdana"/>
        </w:rPr>
        <w:t xml:space="preserve">Toezicht Wegen en Vaarwegen </w:t>
      </w:r>
    </w:p>
    <w:p w14:paraId="6FB028E3" w14:textId="77777777" w:rsidR="00D01C58" w:rsidRDefault="00D01C58" w:rsidP="00D01C58">
      <w:pPr>
        <w:rPr>
          <w:rFonts w:ascii="Verdana" w:hAnsi="Verdana"/>
        </w:rPr>
      </w:pPr>
    </w:p>
    <w:p w14:paraId="541D8C11" w14:textId="66EFCC72" w:rsidR="00D01C58" w:rsidRDefault="00D01C58" w:rsidP="00D01C58">
      <w:pPr>
        <w:rPr>
          <w:rFonts w:ascii="Verdana" w:hAnsi="Verdana"/>
          <w:b/>
          <w:bCs/>
        </w:rPr>
      </w:pPr>
      <w:r w:rsidRPr="00F8741F">
        <w:rPr>
          <w:rFonts w:ascii="Verdana" w:hAnsi="Verdana"/>
          <w:b/>
          <w:bCs/>
        </w:rPr>
        <w:t>Bodem</w:t>
      </w:r>
      <w:r w:rsidR="009A30E9">
        <w:rPr>
          <w:rFonts w:ascii="Verdana" w:hAnsi="Verdana"/>
          <w:b/>
          <w:bCs/>
        </w:rPr>
        <w:t xml:space="preserve"> (Landingspagina)</w:t>
      </w:r>
    </w:p>
    <w:p w14:paraId="3A05FF1D" w14:textId="6D96CA99" w:rsidR="00BE3DB6" w:rsidRPr="00E642DF" w:rsidRDefault="008D6704" w:rsidP="00D01C58">
      <w:pPr>
        <w:rPr>
          <w:rFonts w:ascii="Verdana" w:hAnsi="Verdana" w:cs="Arial"/>
          <w:shd w:val="clear" w:color="auto" w:fill="FFFFFF"/>
        </w:rPr>
      </w:pPr>
      <w:r w:rsidRPr="00E642DF">
        <w:rPr>
          <w:rFonts w:ascii="Verdana" w:hAnsi="Verdana" w:cs="Arial"/>
          <w:shd w:val="clear" w:color="auto" w:fill="FFFFFF"/>
        </w:rPr>
        <w:t xml:space="preserve">Als </w:t>
      </w:r>
      <w:r w:rsidR="00BE3DB6" w:rsidRPr="00E642DF">
        <w:rPr>
          <w:rFonts w:ascii="Verdana" w:hAnsi="Verdana" w:cs="Arial"/>
          <w:shd w:val="clear" w:color="auto" w:fill="FFFFFF"/>
        </w:rPr>
        <w:t>eigenaar van een stuk grond verantwoordelijk bent voor de bodemkwaliteit. Dat betekent dat u op de hoogte moet zijn van de toestand van de bodem. U moet weten of er verontreinigende stoffen in de grond zitten.</w:t>
      </w:r>
    </w:p>
    <w:p w14:paraId="091DB086" w14:textId="77777777" w:rsidR="00130117" w:rsidRPr="00E642DF" w:rsidRDefault="00130117" w:rsidP="00D01C58">
      <w:pPr>
        <w:rPr>
          <w:rFonts w:ascii="Verdana" w:hAnsi="Verdana" w:cs="Arial"/>
          <w:shd w:val="clear" w:color="auto" w:fill="FFFFFF"/>
        </w:rPr>
      </w:pPr>
    </w:p>
    <w:p w14:paraId="298014FA" w14:textId="603C6C90" w:rsidR="00DB72EA" w:rsidRPr="00E642DF" w:rsidRDefault="001D6699" w:rsidP="00D01C58">
      <w:pPr>
        <w:rPr>
          <w:rFonts w:ascii="Verdana" w:hAnsi="Verdana" w:cs="Arial"/>
          <w:shd w:val="clear" w:color="auto" w:fill="FFFFFF"/>
        </w:rPr>
      </w:pPr>
      <w:r w:rsidRPr="00E642DF">
        <w:rPr>
          <w:rFonts w:ascii="Verdana" w:hAnsi="Verdana" w:cs="Arial"/>
          <w:shd w:val="clear" w:color="auto" w:fill="FFFFFF"/>
        </w:rPr>
        <w:t>Een bedrijf heeft te maken met milieuwetgeving. Hierin staat dat de bodemkwaliteit bekend moet zijn als bodembedreigende activiteiten in het bedrijf worden uitgevoerd.</w:t>
      </w:r>
    </w:p>
    <w:p w14:paraId="507E84C1" w14:textId="20B7C33F" w:rsidR="001D6699" w:rsidRPr="00784EF0" w:rsidRDefault="001D6699" w:rsidP="00D01C58">
      <w:pPr>
        <w:rPr>
          <w:rFonts w:ascii="Arial" w:hAnsi="Arial" w:cs="Arial"/>
          <w:shd w:val="clear" w:color="auto" w:fill="FFFFFF"/>
        </w:rPr>
      </w:pPr>
    </w:p>
    <w:p w14:paraId="0D4A8285" w14:textId="77777777" w:rsidR="009E243E" w:rsidRDefault="009E243E" w:rsidP="00D01C58">
      <w:pPr>
        <w:rPr>
          <w:rFonts w:ascii="Verdana" w:hAnsi="Verdana"/>
          <w:i/>
          <w:iCs/>
        </w:rPr>
      </w:pPr>
    </w:p>
    <w:p w14:paraId="4084E877" w14:textId="77777777" w:rsidR="009E243E" w:rsidRDefault="009E243E" w:rsidP="00D01C58">
      <w:pPr>
        <w:rPr>
          <w:rFonts w:ascii="Verdana" w:hAnsi="Verdana"/>
          <w:i/>
          <w:iCs/>
        </w:rPr>
      </w:pPr>
    </w:p>
    <w:p w14:paraId="638936EF" w14:textId="77777777" w:rsidR="009E243E" w:rsidRDefault="009E243E" w:rsidP="00D01C58">
      <w:pPr>
        <w:rPr>
          <w:rFonts w:ascii="Verdana" w:hAnsi="Verdana"/>
          <w:i/>
          <w:iCs/>
        </w:rPr>
      </w:pPr>
    </w:p>
    <w:p w14:paraId="73502BED" w14:textId="77777777" w:rsidR="009E243E" w:rsidRDefault="009E243E" w:rsidP="00D01C58">
      <w:pPr>
        <w:rPr>
          <w:rFonts w:ascii="Verdana" w:hAnsi="Verdana"/>
          <w:i/>
          <w:iCs/>
        </w:rPr>
      </w:pPr>
    </w:p>
    <w:p w14:paraId="0C934EE8" w14:textId="220D4D03" w:rsidR="00D01C58" w:rsidRPr="00A11753" w:rsidRDefault="00D01C58" w:rsidP="00D01C58">
      <w:pPr>
        <w:rPr>
          <w:rFonts w:ascii="Verdana" w:hAnsi="Verdana"/>
          <w:i/>
          <w:iCs/>
        </w:rPr>
      </w:pPr>
      <w:r w:rsidRPr="00A11753">
        <w:rPr>
          <w:rFonts w:ascii="Verdana" w:hAnsi="Verdana"/>
          <w:i/>
          <w:iCs/>
        </w:rPr>
        <w:lastRenderedPageBreak/>
        <w:t xml:space="preserve">Ondernemers </w:t>
      </w:r>
    </w:p>
    <w:p w14:paraId="0A46CEE2" w14:textId="77777777" w:rsidR="00D01C58" w:rsidRDefault="00D01C58" w:rsidP="00D01C58">
      <w:pPr>
        <w:pStyle w:val="Lijstalinea"/>
        <w:numPr>
          <w:ilvl w:val="0"/>
          <w:numId w:val="21"/>
        </w:numPr>
        <w:spacing w:after="160"/>
        <w:contextualSpacing/>
        <w:rPr>
          <w:rFonts w:ascii="Verdana" w:hAnsi="Verdana"/>
        </w:rPr>
      </w:pPr>
      <w:r>
        <w:rPr>
          <w:rFonts w:ascii="Verdana" w:hAnsi="Verdana"/>
        </w:rPr>
        <w:t xml:space="preserve">Bodeminformatie </w:t>
      </w:r>
    </w:p>
    <w:p w14:paraId="597B7B35" w14:textId="77777777" w:rsidR="00D01C58" w:rsidRDefault="00D01C58" w:rsidP="00D01C58">
      <w:pPr>
        <w:pStyle w:val="Lijstalinea"/>
        <w:numPr>
          <w:ilvl w:val="0"/>
          <w:numId w:val="21"/>
        </w:numPr>
        <w:spacing w:after="160"/>
        <w:contextualSpacing/>
        <w:rPr>
          <w:rFonts w:ascii="Verdana" w:hAnsi="Verdana"/>
        </w:rPr>
      </w:pPr>
      <w:r>
        <w:rPr>
          <w:rFonts w:ascii="Verdana" w:hAnsi="Verdana"/>
        </w:rPr>
        <w:t xml:space="preserve">Sanering </w:t>
      </w:r>
    </w:p>
    <w:p w14:paraId="7132888D" w14:textId="77777777" w:rsidR="00D01C58" w:rsidRDefault="00D01C58" w:rsidP="00D01C58">
      <w:pPr>
        <w:pStyle w:val="Lijstalinea"/>
        <w:numPr>
          <w:ilvl w:val="0"/>
          <w:numId w:val="21"/>
        </w:numPr>
        <w:spacing w:after="160"/>
        <w:contextualSpacing/>
        <w:rPr>
          <w:rFonts w:ascii="Verdana" w:hAnsi="Verdana"/>
        </w:rPr>
      </w:pPr>
      <w:r>
        <w:rPr>
          <w:rFonts w:ascii="Verdana" w:hAnsi="Verdana"/>
        </w:rPr>
        <w:t>Verontreiniging</w:t>
      </w:r>
    </w:p>
    <w:p w14:paraId="3AAD836E" w14:textId="77777777" w:rsidR="00D01C58" w:rsidRDefault="00D01C58" w:rsidP="00D01C58">
      <w:pPr>
        <w:pStyle w:val="Lijstalinea"/>
        <w:numPr>
          <w:ilvl w:val="0"/>
          <w:numId w:val="21"/>
        </w:numPr>
        <w:spacing w:after="160"/>
        <w:contextualSpacing/>
        <w:rPr>
          <w:rFonts w:ascii="Verdana" w:hAnsi="Verdana"/>
        </w:rPr>
      </w:pPr>
      <w:r>
        <w:rPr>
          <w:rFonts w:ascii="Verdana" w:hAnsi="Verdana"/>
        </w:rPr>
        <w:t>Bouwen en Verbouwen</w:t>
      </w:r>
    </w:p>
    <w:p w14:paraId="2D97F6B1" w14:textId="77777777" w:rsidR="00D01C58" w:rsidRDefault="00D01C58" w:rsidP="00D01C58">
      <w:pPr>
        <w:pStyle w:val="Lijstalinea"/>
        <w:numPr>
          <w:ilvl w:val="0"/>
          <w:numId w:val="21"/>
        </w:numPr>
        <w:spacing w:after="160"/>
        <w:contextualSpacing/>
        <w:rPr>
          <w:rFonts w:ascii="Verdana" w:hAnsi="Verdana"/>
        </w:rPr>
      </w:pPr>
      <w:r>
        <w:rPr>
          <w:rFonts w:ascii="Verdana" w:hAnsi="Verdana"/>
        </w:rPr>
        <w:t>Meldingsformulieren</w:t>
      </w:r>
    </w:p>
    <w:p w14:paraId="7C9CA2C1" w14:textId="77777777" w:rsidR="009E243E" w:rsidRDefault="009E243E" w:rsidP="00D01C58">
      <w:pPr>
        <w:rPr>
          <w:rFonts w:ascii="Verdana" w:hAnsi="Verdana"/>
          <w:i/>
          <w:iCs/>
        </w:rPr>
      </w:pPr>
    </w:p>
    <w:p w14:paraId="56326C66" w14:textId="65B21A02" w:rsidR="00D01C58" w:rsidRDefault="00D01C58" w:rsidP="00D01C58">
      <w:pPr>
        <w:rPr>
          <w:rFonts w:ascii="Verdana" w:hAnsi="Verdana"/>
          <w:i/>
          <w:iCs/>
        </w:rPr>
      </w:pPr>
      <w:r w:rsidRPr="00136B0C">
        <w:rPr>
          <w:rFonts w:ascii="Verdana" w:hAnsi="Verdana"/>
          <w:i/>
          <w:iCs/>
        </w:rPr>
        <w:t xml:space="preserve">Inwoners </w:t>
      </w:r>
    </w:p>
    <w:p w14:paraId="67755E5E" w14:textId="77777777" w:rsidR="00D01C58" w:rsidRDefault="00D01C58" w:rsidP="00D01C58">
      <w:pPr>
        <w:pStyle w:val="Lijstalinea"/>
        <w:numPr>
          <w:ilvl w:val="0"/>
          <w:numId w:val="32"/>
        </w:numPr>
        <w:spacing w:after="160"/>
        <w:contextualSpacing/>
        <w:rPr>
          <w:rFonts w:ascii="Verdana" w:hAnsi="Verdana"/>
        </w:rPr>
      </w:pPr>
      <w:r>
        <w:rPr>
          <w:rFonts w:ascii="Verdana" w:hAnsi="Verdana"/>
        </w:rPr>
        <w:t>Bodem en wonen</w:t>
      </w:r>
    </w:p>
    <w:p w14:paraId="1CB229C5" w14:textId="77777777" w:rsidR="00D01C58" w:rsidRDefault="00D01C58" w:rsidP="00D01C58">
      <w:pPr>
        <w:pStyle w:val="Lijstalinea"/>
        <w:numPr>
          <w:ilvl w:val="0"/>
          <w:numId w:val="32"/>
        </w:numPr>
        <w:spacing w:after="160"/>
        <w:contextualSpacing/>
        <w:rPr>
          <w:rFonts w:ascii="Verdana" w:hAnsi="Verdana"/>
        </w:rPr>
      </w:pPr>
      <w:r>
        <w:rPr>
          <w:rFonts w:ascii="Verdana" w:hAnsi="Verdana"/>
        </w:rPr>
        <w:t xml:space="preserve">Bodemloket </w:t>
      </w:r>
    </w:p>
    <w:p w14:paraId="79F93A70" w14:textId="77777777" w:rsidR="00D01C58" w:rsidRPr="00136B0C" w:rsidRDefault="00D01C58" w:rsidP="00D01C58">
      <w:pPr>
        <w:pStyle w:val="Lijstalinea"/>
        <w:numPr>
          <w:ilvl w:val="0"/>
          <w:numId w:val="32"/>
        </w:numPr>
        <w:spacing w:after="160"/>
        <w:contextualSpacing/>
        <w:rPr>
          <w:rFonts w:ascii="Verdana" w:hAnsi="Verdana"/>
        </w:rPr>
      </w:pPr>
      <w:r>
        <w:rPr>
          <w:rFonts w:ascii="Verdana" w:hAnsi="Verdana"/>
        </w:rPr>
        <w:t xml:space="preserve">Bodemenergie </w:t>
      </w:r>
    </w:p>
    <w:p w14:paraId="7A216FAA" w14:textId="77777777" w:rsidR="00CC5A68" w:rsidRDefault="00CC5A68" w:rsidP="00D01C58">
      <w:pPr>
        <w:rPr>
          <w:rFonts w:ascii="Verdana" w:hAnsi="Verdana"/>
          <w:b/>
          <w:bCs/>
        </w:rPr>
      </w:pPr>
    </w:p>
    <w:p w14:paraId="1A5CDA59" w14:textId="77777777" w:rsidR="00055122" w:rsidRDefault="00055122" w:rsidP="00D01C58">
      <w:pPr>
        <w:rPr>
          <w:rFonts w:ascii="Verdana" w:hAnsi="Verdana"/>
          <w:b/>
          <w:bCs/>
        </w:rPr>
      </w:pPr>
    </w:p>
    <w:p w14:paraId="6943CCA7" w14:textId="57F2D832" w:rsidR="00D01C58" w:rsidRPr="00E4659F" w:rsidRDefault="00D01C58" w:rsidP="00D01C58">
      <w:pPr>
        <w:rPr>
          <w:rFonts w:ascii="Verdana" w:hAnsi="Verdana"/>
          <w:b/>
          <w:bCs/>
        </w:rPr>
      </w:pPr>
      <w:r w:rsidRPr="00E4659F">
        <w:rPr>
          <w:rFonts w:ascii="Verdana" w:hAnsi="Verdana"/>
          <w:b/>
          <w:bCs/>
        </w:rPr>
        <w:t xml:space="preserve">Bouwen </w:t>
      </w:r>
    </w:p>
    <w:p w14:paraId="690F0725" w14:textId="77777777" w:rsidR="00D01C58" w:rsidRDefault="00D01C58" w:rsidP="00D01C58">
      <w:pPr>
        <w:pStyle w:val="Lijstalinea"/>
        <w:numPr>
          <w:ilvl w:val="0"/>
          <w:numId w:val="34"/>
        </w:numPr>
        <w:spacing w:after="160"/>
        <w:contextualSpacing/>
        <w:rPr>
          <w:rFonts w:ascii="Verdana" w:hAnsi="Verdana"/>
        </w:rPr>
      </w:pPr>
      <w:r>
        <w:rPr>
          <w:rFonts w:ascii="Verdana" w:hAnsi="Verdana"/>
        </w:rPr>
        <w:t>Bouwen en bodem</w:t>
      </w:r>
    </w:p>
    <w:p w14:paraId="0092068A" w14:textId="77777777" w:rsidR="00D01C58" w:rsidRDefault="00D01C58" w:rsidP="00D01C58">
      <w:pPr>
        <w:pStyle w:val="Lijstalinea"/>
        <w:numPr>
          <w:ilvl w:val="0"/>
          <w:numId w:val="34"/>
        </w:numPr>
        <w:spacing w:after="160"/>
        <w:contextualSpacing/>
        <w:rPr>
          <w:rFonts w:ascii="Verdana" w:hAnsi="Verdana"/>
        </w:rPr>
      </w:pPr>
      <w:r>
        <w:rPr>
          <w:rFonts w:ascii="Verdana" w:hAnsi="Verdana"/>
        </w:rPr>
        <w:t>Bouwen en afval</w:t>
      </w:r>
    </w:p>
    <w:p w14:paraId="7D11856A" w14:textId="77777777" w:rsidR="00D01C58" w:rsidRDefault="00D01C58" w:rsidP="00D01C58">
      <w:pPr>
        <w:pStyle w:val="Lijstalinea"/>
        <w:numPr>
          <w:ilvl w:val="0"/>
          <w:numId w:val="34"/>
        </w:numPr>
        <w:spacing w:after="160"/>
        <w:contextualSpacing/>
        <w:rPr>
          <w:rFonts w:ascii="Verdana" w:hAnsi="Verdana"/>
        </w:rPr>
      </w:pPr>
      <w:r>
        <w:rPr>
          <w:rFonts w:ascii="Verdana" w:hAnsi="Verdana"/>
        </w:rPr>
        <w:t>Bouwen en geluid</w:t>
      </w:r>
    </w:p>
    <w:p w14:paraId="243836EF" w14:textId="77777777" w:rsidR="00D01C58" w:rsidRPr="003338D4" w:rsidRDefault="00D01C58" w:rsidP="00D01C58">
      <w:pPr>
        <w:pStyle w:val="Lijstalinea"/>
        <w:numPr>
          <w:ilvl w:val="0"/>
          <w:numId w:val="34"/>
        </w:numPr>
        <w:spacing w:after="160"/>
        <w:contextualSpacing/>
        <w:rPr>
          <w:rFonts w:ascii="Verdana" w:hAnsi="Verdana"/>
        </w:rPr>
      </w:pPr>
      <w:r>
        <w:rPr>
          <w:rFonts w:ascii="Verdana" w:hAnsi="Verdana"/>
        </w:rPr>
        <w:t>Bouwen en milieu</w:t>
      </w:r>
    </w:p>
    <w:p w14:paraId="6E334512" w14:textId="77777777" w:rsidR="004B49BE" w:rsidRDefault="004B49BE" w:rsidP="00D01C58">
      <w:pPr>
        <w:rPr>
          <w:rFonts w:ascii="Verdana" w:hAnsi="Verdana"/>
          <w:b/>
          <w:bCs/>
        </w:rPr>
      </w:pPr>
    </w:p>
    <w:p w14:paraId="7EDB9A08" w14:textId="72ED3CD2" w:rsidR="00D01C58" w:rsidRDefault="00D01C58" w:rsidP="00D01C58">
      <w:pPr>
        <w:rPr>
          <w:rFonts w:ascii="Verdana" w:hAnsi="Verdana"/>
          <w:b/>
          <w:bCs/>
        </w:rPr>
      </w:pPr>
      <w:r w:rsidRPr="00F8741F">
        <w:rPr>
          <w:rFonts w:ascii="Verdana" w:hAnsi="Verdana"/>
          <w:b/>
          <w:bCs/>
        </w:rPr>
        <w:t xml:space="preserve">Duurzaamheid &amp; Energie </w:t>
      </w:r>
      <w:r w:rsidR="004B49BE">
        <w:rPr>
          <w:rFonts w:ascii="Verdana" w:hAnsi="Verdana"/>
          <w:b/>
          <w:bCs/>
        </w:rPr>
        <w:t>(Landingspagina)</w:t>
      </w:r>
    </w:p>
    <w:p w14:paraId="12434BC3" w14:textId="5DEA313A" w:rsidR="004B49BE" w:rsidRDefault="009F79CE" w:rsidP="00D01C58">
      <w:pPr>
        <w:rPr>
          <w:rFonts w:ascii="Verdana" w:hAnsi="Verdana" w:cs="Arial"/>
          <w:shd w:val="clear" w:color="auto" w:fill="FFFFFF"/>
        </w:rPr>
      </w:pPr>
      <w:r w:rsidRPr="00854AF2">
        <w:rPr>
          <w:rFonts w:ascii="Verdana" w:hAnsi="Verdana" w:cs="Arial"/>
          <w:shd w:val="clear" w:color="auto" w:fill="FFFFFF"/>
        </w:rPr>
        <w:t>Ontdek hoe u als ondernemer energie kunt besparen.</w:t>
      </w:r>
      <w:r w:rsidR="00854AF2" w:rsidRPr="00854AF2">
        <w:rPr>
          <w:rFonts w:ascii="Verdana" w:hAnsi="Verdana" w:cs="Arial"/>
          <w:shd w:val="clear" w:color="auto" w:fill="FFFFFF"/>
        </w:rPr>
        <w:t xml:space="preserve"> </w:t>
      </w:r>
      <w:r w:rsidR="00FD4715">
        <w:rPr>
          <w:rFonts w:ascii="Verdana" w:hAnsi="Verdana" w:cs="Arial"/>
          <w:shd w:val="clear" w:color="auto" w:fill="FFFFFF"/>
        </w:rPr>
        <w:t xml:space="preserve">Wij </w:t>
      </w:r>
      <w:r w:rsidR="00854AF2" w:rsidRPr="00854AF2">
        <w:rPr>
          <w:rFonts w:ascii="Verdana" w:hAnsi="Verdana" w:cs="Arial"/>
          <w:shd w:val="clear" w:color="auto" w:fill="FFFFFF"/>
        </w:rPr>
        <w:t>kunnen u informeren en adviseren over het besparen van energie</w:t>
      </w:r>
      <w:r w:rsidR="00B45BBD">
        <w:rPr>
          <w:rFonts w:ascii="Verdana" w:hAnsi="Verdana" w:cs="Arial"/>
          <w:shd w:val="clear" w:color="auto" w:fill="FFFFFF"/>
        </w:rPr>
        <w:t>, duurzaam (ver)bouwen</w:t>
      </w:r>
      <w:r w:rsidR="00205740">
        <w:rPr>
          <w:rFonts w:ascii="Verdana" w:hAnsi="Verdana" w:cs="Arial"/>
          <w:shd w:val="clear" w:color="auto" w:fill="FFFFFF"/>
        </w:rPr>
        <w:t xml:space="preserve"> en </w:t>
      </w:r>
      <w:r w:rsidR="00A0643F">
        <w:rPr>
          <w:rFonts w:ascii="Verdana" w:hAnsi="Verdana" w:cs="Arial"/>
          <w:shd w:val="clear" w:color="auto" w:fill="FFFFFF"/>
        </w:rPr>
        <w:t xml:space="preserve">verplichte energiebesparende maatregelen. </w:t>
      </w:r>
    </w:p>
    <w:p w14:paraId="606ED28E" w14:textId="16908A00" w:rsidR="00FC3F0E" w:rsidRPr="00232E83" w:rsidRDefault="00FC3F0E" w:rsidP="00D01C58">
      <w:pPr>
        <w:rPr>
          <w:rFonts w:ascii="Verdana" w:hAnsi="Verdana" w:cs="Arial"/>
          <w:shd w:val="clear" w:color="auto" w:fill="FFFFFF"/>
        </w:rPr>
      </w:pPr>
    </w:p>
    <w:p w14:paraId="420AD181" w14:textId="4F04CA86" w:rsidR="00FC3F0E" w:rsidRPr="00232E83" w:rsidRDefault="00A0643F" w:rsidP="00D01C58">
      <w:pPr>
        <w:rPr>
          <w:rFonts w:ascii="Verdana" w:hAnsi="Verdana" w:cs="Arial"/>
          <w:shd w:val="clear" w:color="auto" w:fill="FFFFFF"/>
        </w:rPr>
      </w:pPr>
      <w:r>
        <w:rPr>
          <w:rFonts w:ascii="Verdana" w:hAnsi="Verdana" w:cs="Arial"/>
          <w:shd w:val="clear" w:color="auto" w:fill="FFFFFF"/>
        </w:rPr>
        <w:t xml:space="preserve">Voor inwoners </w:t>
      </w:r>
      <w:r w:rsidR="00651651">
        <w:rPr>
          <w:rFonts w:ascii="Verdana" w:hAnsi="Verdana" w:cs="Arial"/>
          <w:shd w:val="clear" w:color="auto" w:fill="FFFFFF"/>
        </w:rPr>
        <w:t xml:space="preserve">heeft een aantal </w:t>
      </w:r>
      <w:r w:rsidR="00F56072" w:rsidRPr="00232E83">
        <w:rPr>
          <w:rFonts w:ascii="Verdana" w:hAnsi="Verdana" w:cs="Arial"/>
          <w:shd w:val="clear" w:color="auto" w:fill="FFFFFF"/>
        </w:rPr>
        <w:t xml:space="preserve">gemeenten in Noord-Holland Noord </w:t>
      </w:r>
      <w:r w:rsidR="00651651">
        <w:rPr>
          <w:rFonts w:ascii="Verdana" w:hAnsi="Verdana" w:cs="Arial"/>
          <w:shd w:val="clear" w:color="auto" w:fill="FFFFFF"/>
        </w:rPr>
        <w:t>e</w:t>
      </w:r>
      <w:r w:rsidR="00F56072" w:rsidRPr="00232E83">
        <w:rPr>
          <w:rFonts w:ascii="Verdana" w:hAnsi="Verdana" w:cs="Arial"/>
          <w:shd w:val="clear" w:color="auto" w:fill="FFFFFF"/>
        </w:rPr>
        <w:t>en eigen subsidieregeling om</w:t>
      </w:r>
      <w:r w:rsidR="00651651">
        <w:rPr>
          <w:rFonts w:ascii="Verdana" w:hAnsi="Verdana" w:cs="Arial"/>
          <w:shd w:val="clear" w:color="auto" w:fill="FFFFFF"/>
        </w:rPr>
        <w:t xml:space="preserve"> u als woningeigenaar</w:t>
      </w:r>
      <w:r w:rsidR="0049500C">
        <w:rPr>
          <w:rFonts w:ascii="Verdana" w:hAnsi="Verdana" w:cs="Arial"/>
          <w:shd w:val="clear" w:color="auto" w:fill="FFFFFF"/>
        </w:rPr>
        <w:t xml:space="preserve"> </w:t>
      </w:r>
      <w:r w:rsidR="00F56072" w:rsidRPr="00232E83">
        <w:rPr>
          <w:rFonts w:ascii="Verdana" w:hAnsi="Verdana" w:cs="Arial"/>
          <w:shd w:val="clear" w:color="auto" w:fill="FFFFFF"/>
        </w:rPr>
        <w:t>financieel te ondersteunen bij de investering in duurzame maatregelen.</w:t>
      </w:r>
      <w:r w:rsidR="0049500C">
        <w:rPr>
          <w:rFonts w:ascii="Verdana" w:hAnsi="Verdana" w:cs="Arial"/>
          <w:shd w:val="clear" w:color="auto" w:fill="FFFFFF"/>
        </w:rPr>
        <w:t xml:space="preserve"> Maar hier leest u ook over </w:t>
      </w:r>
      <w:r w:rsidR="00221ADC">
        <w:rPr>
          <w:rFonts w:ascii="Verdana" w:hAnsi="Verdana" w:cs="Arial"/>
          <w:shd w:val="clear" w:color="auto" w:fill="FFFFFF"/>
        </w:rPr>
        <w:t>interessante energiebesparende mogelijkheden</w:t>
      </w:r>
      <w:r w:rsidR="00D54B02">
        <w:rPr>
          <w:rFonts w:ascii="Verdana" w:hAnsi="Verdana" w:cs="Arial"/>
          <w:shd w:val="clear" w:color="auto" w:fill="FFFFFF"/>
        </w:rPr>
        <w:t xml:space="preserve"> voor uw woning</w:t>
      </w:r>
      <w:r w:rsidR="00221ADC">
        <w:rPr>
          <w:rFonts w:ascii="Verdana" w:hAnsi="Verdana" w:cs="Arial"/>
          <w:shd w:val="clear" w:color="auto" w:fill="FFFFFF"/>
        </w:rPr>
        <w:t xml:space="preserve">. </w:t>
      </w:r>
    </w:p>
    <w:p w14:paraId="49B12C74" w14:textId="77777777" w:rsidR="00D01C58" w:rsidRDefault="00D01C58" w:rsidP="00D01C58">
      <w:pPr>
        <w:rPr>
          <w:rFonts w:ascii="Verdana" w:hAnsi="Verdana"/>
          <w:b/>
          <w:bCs/>
        </w:rPr>
      </w:pPr>
    </w:p>
    <w:p w14:paraId="2D03283F" w14:textId="77777777" w:rsidR="00D01C58" w:rsidRPr="00173D9E" w:rsidRDefault="00D01C58" w:rsidP="00D01C58">
      <w:pPr>
        <w:rPr>
          <w:rFonts w:ascii="Verdana" w:hAnsi="Verdana"/>
          <w:i/>
          <w:iCs/>
        </w:rPr>
      </w:pPr>
      <w:r w:rsidRPr="00173D9E">
        <w:rPr>
          <w:rFonts w:ascii="Verdana" w:hAnsi="Verdana"/>
          <w:i/>
          <w:iCs/>
        </w:rPr>
        <w:t xml:space="preserve">Ondernemers </w:t>
      </w:r>
    </w:p>
    <w:p w14:paraId="6D2BC503" w14:textId="77777777" w:rsidR="00D01C58" w:rsidRDefault="00D01C58" w:rsidP="00D01C58">
      <w:pPr>
        <w:pStyle w:val="Lijstalinea"/>
        <w:numPr>
          <w:ilvl w:val="0"/>
          <w:numId w:val="20"/>
        </w:numPr>
        <w:spacing w:after="160"/>
        <w:contextualSpacing/>
        <w:rPr>
          <w:rFonts w:ascii="Verdana" w:hAnsi="Verdana"/>
        </w:rPr>
      </w:pPr>
      <w:r>
        <w:rPr>
          <w:rFonts w:ascii="Verdana" w:hAnsi="Verdana"/>
        </w:rPr>
        <w:t>Energie besparen</w:t>
      </w:r>
    </w:p>
    <w:p w14:paraId="4331F2E9" w14:textId="77777777" w:rsidR="00D01C58" w:rsidRDefault="00D01C58" w:rsidP="00D01C58">
      <w:pPr>
        <w:pStyle w:val="Lijstalinea"/>
        <w:numPr>
          <w:ilvl w:val="0"/>
          <w:numId w:val="20"/>
        </w:numPr>
        <w:spacing w:after="160"/>
        <w:contextualSpacing/>
        <w:rPr>
          <w:rFonts w:ascii="Verdana" w:hAnsi="Verdana"/>
        </w:rPr>
      </w:pPr>
      <w:r>
        <w:rPr>
          <w:rFonts w:ascii="Verdana" w:hAnsi="Verdana"/>
        </w:rPr>
        <w:t xml:space="preserve">Bouwen en verbouwen </w:t>
      </w:r>
    </w:p>
    <w:p w14:paraId="6E40A0FE" w14:textId="77777777" w:rsidR="00D01C58" w:rsidRDefault="00D01C58" w:rsidP="00D01C58">
      <w:pPr>
        <w:pStyle w:val="Lijstalinea"/>
        <w:numPr>
          <w:ilvl w:val="0"/>
          <w:numId w:val="20"/>
        </w:numPr>
        <w:spacing w:after="160"/>
        <w:contextualSpacing/>
        <w:rPr>
          <w:rFonts w:ascii="Verdana" w:hAnsi="Verdana"/>
        </w:rPr>
      </w:pPr>
      <w:r>
        <w:rPr>
          <w:rFonts w:ascii="Verdana" w:hAnsi="Verdana"/>
        </w:rPr>
        <w:t>Bedrijfscontroles en energie-advies</w:t>
      </w:r>
    </w:p>
    <w:p w14:paraId="406D33FF" w14:textId="77777777" w:rsidR="00D01C58" w:rsidRDefault="00D01C58" w:rsidP="00D01C58">
      <w:pPr>
        <w:pStyle w:val="Lijstalinea"/>
        <w:numPr>
          <w:ilvl w:val="0"/>
          <w:numId w:val="20"/>
        </w:numPr>
        <w:spacing w:after="160"/>
        <w:contextualSpacing/>
        <w:rPr>
          <w:rFonts w:ascii="Verdana" w:hAnsi="Verdana"/>
        </w:rPr>
      </w:pPr>
      <w:r>
        <w:rPr>
          <w:rFonts w:ascii="Verdana" w:hAnsi="Verdana"/>
        </w:rPr>
        <w:t xml:space="preserve">Energiebesparing per sector </w:t>
      </w:r>
    </w:p>
    <w:p w14:paraId="3870A411" w14:textId="77777777" w:rsidR="00D01C58" w:rsidRDefault="00D01C58" w:rsidP="00D01C58">
      <w:pPr>
        <w:pStyle w:val="Lijstalinea"/>
        <w:numPr>
          <w:ilvl w:val="0"/>
          <w:numId w:val="20"/>
        </w:numPr>
        <w:spacing w:after="160"/>
        <w:contextualSpacing/>
        <w:rPr>
          <w:rFonts w:ascii="Verdana" w:hAnsi="Verdana"/>
        </w:rPr>
      </w:pPr>
      <w:r>
        <w:rPr>
          <w:rFonts w:ascii="Verdana" w:hAnsi="Verdana"/>
        </w:rPr>
        <w:t>Brochures</w:t>
      </w:r>
    </w:p>
    <w:p w14:paraId="5452DF44" w14:textId="77777777" w:rsidR="00D01C58" w:rsidRDefault="00D01C58" w:rsidP="00D01C58">
      <w:pPr>
        <w:pStyle w:val="Lijstalinea"/>
        <w:numPr>
          <w:ilvl w:val="0"/>
          <w:numId w:val="20"/>
        </w:numPr>
        <w:spacing w:after="160"/>
        <w:contextualSpacing/>
        <w:rPr>
          <w:rFonts w:ascii="Verdana" w:hAnsi="Verdana"/>
        </w:rPr>
      </w:pPr>
      <w:r>
        <w:rPr>
          <w:rFonts w:ascii="Verdana" w:hAnsi="Verdana"/>
        </w:rPr>
        <w:t>Energie Efficiency Richtlijn (EED)</w:t>
      </w:r>
    </w:p>
    <w:p w14:paraId="0A4C0B4C" w14:textId="77777777" w:rsidR="00D01C58" w:rsidRDefault="00D01C58" w:rsidP="00D01C58">
      <w:pPr>
        <w:pStyle w:val="Lijstalinea"/>
        <w:numPr>
          <w:ilvl w:val="0"/>
          <w:numId w:val="20"/>
        </w:numPr>
        <w:spacing w:after="160"/>
        <w:contextualSpacing/>
        <w:rPr>
          <w:rFonts w:ascii="Verdana" w:hAnsi="Verdana"/>
        </w:rPr>
      </w:pPr>
      <w:r>
        <w:rPr>
          <w:rFonts w:ascii="Verdana" w:hAnsi="Verdana"/>
        </w:rPr>
        <w:t xml:space="preserve">Informatieplicht </w:t>
      </w:r>
    </w:p>
    <w:p w14:paraId="225A230D" w14:textId="77777777" w:rsidR="00D01C58" w:rsidRDefault="00D01C58" w:rsidP="00D01C58">
      <w:pPr>
        <w:rPr>
          <w:rFonts w:ascii="Verdana" w:hAnsi="Verdana"/>
        </w:rPr>
      </w:pPr>
    </w:p>
    <w:p w14:paraId="31AB1A97" w14:textId="77777777" w:rsidR="00CC5A68" w:rsidRDefault="00CC5A68" w:rsidP="00D01C58">
      <w:pPr>
        <w:rPr>
          <w:rFonts w:ascii="Verdana" w:hAnsi="Verdana"/>
          <w:i/>
          <w:iCs/>
        </w:rPr>
      </w:pPr>
    </w:p>
    <w:p w14:paraId="76FF654A" w14:textId="4498B6D6" w:rsidR="00D01C58" w:rsidRPr="00D332F8" w:rsidRDefault="00D01C58" w:rsidP="00D01C58">
      <w:pPr>
        <w:rPr>
          <w:rFonts w:ascii="Verdana" w:hAnsi="Verdana"/>
          <w:i/>
          <w:iCs/>
        </w:rPr>
      </w:pPr>
      <w:r w:rsidRPr="00D332F8">
        <w:rPr>
          <w:rFonts w:ascii="Verdana" w:hAnsi="Verdana"/>
          <w:i/>
          <w:iCs/>
        </w:rPr>
        <w:t xml:space="preserve">Inwoners </w:t>
      </w:r>
    </w:p>
    <w:p w14:paraId="3EDDB13B" w14:textId="77777777" w:rsidR="00D01C58" w:rsidRDefault="00D01C58" w:rsidP="00D01C58">
      <w:pPr>
        <w:pStyle w:val="Lijstalinea"/>
        <w:numPr>
          <w:ilvl w:val="0"/>
          <w:numId w:val="29"/>
        </w:numPr>
        <w:spacing w:after="160"/>
        <w:contextualSpacing/>
        <w:rPr>
          <w:rFonts w:ascii="Verdana" w:hAnsi="Verdana"/>
        </w:rPr>
      </w:pPr>
      <w:r>
        <w:rPr>
          <w:rFonts w:ascii="Verdana" w:hAnsi="Verdana"/>
        </w:rPr>
        <w:t>Subsidies</w:t>
      </w:r>
    </w:p>
    <w:p w14:paraId="59E50D42" w14:textId="77777777" w:rsidR="00D01C58" w:rsidRDefault="00D01C58" w:rsidP="00D01C58">
      <w:pPr>
        <w:pStyle w:val="Lijstalinea"/>
        <w:numPr>
          <w:ilvl w:val="0"/>
          <w:numId w:val="29"/>
        </w:numPr>
        <w:spacing w:after="160"/>
        <w:contextualSpacing/>
        <w:rPr>
          <w:rFonts w:ascii="Verdana" w:hAnsi="Verdana"/>
        </w:rPr>
      </w:pPr>
      <w:r>
        <w:rPr>
          <w:rFonts w:ascii="Verdana" w:hAnsi="Verdana"/>
        </w:rPr>
        <w:t>Duurzaamheids- en starterslening Schagen</w:t>
      </w:r>
    </w:p>
    <w:p w14:paraId="433A7B3D" w14:textId="77777777" w:rsidR="00D01C58" w:rsidRDefault="00D01C58" w:rsidP="00D01C58">
      <w:pPr>
        <w:pStyle w:val="Lijstalinea"/>
        <w:numPr>
          <w:ilvl w:val="0"/>
          <w:numId w:val="29"/>
        </w:numPr>
        <w:spacing w:after="160"/>
        <w:contextualSpacing/>
        <w:rPr>
          <w:rFonts w:ascii="Verdana" w:hAnsi="Verdana"/>
        </w:rPr>
      </w:pPr>
      <w:r>
        <w:rPr>
          <w:rFonts w:ascii="Verdana" w:hAnsi="Verdana"/>
        </w:rPr>
        <w:t>Duurzaamheidslening Bergen</w:t>
      </w:r>
    </w:p>
    <w:p w14:paraId="359699F8" w14:textId="77777777" w:rsidR="00D01C58" w:rsidRDefault="00D01C58" w:rsidP="00D01C58">
      <w:pPr>
        <w:pStyle w:val="Lijstalinea"/>
        <w:numPr>
          <w:ilvl w:val="0"/>
          <w:numId w:val="29"/>
        </w:numPr>
        <w:spacing w:after="160"/>
        <w:contextualSpacing/>
        <w:rPr>
          <w:rFonts w:ascii="Verdana" w:hAnsi="Verdana"/>
        </w:rPr>
      </w:pPr>
      <w:r>
        <w:rPr>
          <w:rFonts w:ascii="Verdana" w:hAnsi="Verdana"/>
        </w:rPr>
        <w:t>Duurzaam bouwen en wonen</w:t>
      </w:r>
    </w:p>
    <w:p w14:paraId="6D9D8B85" w14:textId="77777777" w:rsidR="00D01C58" w:rsidRDefault="00D01C58" w:rsidP="00D01C58">
      <w:pPr>
        <w:pStyle w:val="Lijstalinea"/>
        <w:numPr>
          <w:ilvl w:val="0"/>
          <w:numId w:val="29"/>
        </w:numPr>
        <w:spacing w:after="160"/>
        <w:contextualSpacing/>
        <w:rPr>
          <w:rFonts w:ascii="Verdana" w:hAnsi="Verdana"/>
        </w:rPr>
      </w:pPr>
      <w:r>
        <w:rPr>
          <w:rFonts w:ascii="Verdana" w:hAnsi="Verdana"/>
        </w:rPr>
        <w:t xml:space="preserve">Gluren bij duurzame buren </w:t>
      </w:r>
    </w:p>
    <w:p w14:paraId="4FFE51A5" w14:textId="77777777" w:rsidR="00D01C58" w:rsidRDefault="00D01C58" w:rsidP="00D01C58">
      <w:pPr>
        <w:pStyle w:val="Lijstalinea"/>
        <w:numPr>
          <w:ilvl w:val="0"/>
          <w:numId w:val="30"/>
        </w:numPr>
        <w:spacing w:after="160"/>
        <w:contextualSpacing/>
        <w:rPr>
          <w:rFonts w:ascii="Verdana" w:hAnsi="Verdana"/>
        </w:rPr>
      </w:pPr>
      <w:r>
        <w:rPr>
          <w:rFonts w:ascii="Verdana" w:hAnsi="Verdana"/>
        </w:rPr>
        <w:t>Regio Alkmaar zoekt duurzame buren</w:t>
      </w:r>
    </w:p>
    <w:p w14:paraId="6A8F092C" w14:textId="77777777" w:rsidR="00D01C58" w:rsidRDefault="00D01C58" w:rsidP="00D01C58">
      <w:pPr>
        <w:pStyle w:val="Lijstalinea"/>
        <w:numPr>
          <w:ilvl w:val="0"/>
          <w:numId w:val="30"/>
        </w:numPr>
        <w:spacing w:after="160"/>
        <w:contextualSpacing/>
        <w:rPr>
          <w:rFonts w:ascii="Verdana" w:hAnsi="Verdana"/>
        </w:rPr>
      </w:pPr>
      <w:r>
        <w:rPr>
          <w:rFonts w:ascii="Verdana" w:hAnsi="Verdana"/>
        </w:rPr>
        <w:t>Foto gluren buren Alkmaar 2-22</w:t>
      </w:r>
    </w:p>
    <w:p w14:paraId="0C5FBBD9" w14:textId="77777777" w:rsidR="00D01C58" w:rsidRPr="00DF2D5C" w:rsidRDefault="00D01C58" w:rsidP="00D01C58">
      <w:pPr>
        <w:rPr>
          <w:rFonts w:ascii="Verdana" w:hAnsi="Verdana"/>
        </w:rPr>
      </w:pPr>
    </w:p>
    <w:p w14:paraId="274D514F" w14:textId="77777777" w:rsidR="00CC294E" w:rsidRDefault="00CC294E" w:rsidP="00D01C58">
      <w:pPr>
        <w:rPr>
          <w:rFonts w:ascii="Verdana" w:hAnsi="Verdana"/>
          <w:b/>
          <w:bCs/>
        </w:rPr>
      </w:pPr>
    </w:p>
    <w:p w14:paraId="79F228E0" w14:textId="77777777" w:rsidR="00CC294E" w:rsidRDefault="00CC294E" w:rsidP="00D01C58">
      <w:pPr>
        <w:rPr>
          <w:rFonts w:ascii="Verdana" w:hAnsi="Verdana"/>
          <w:b/>
          <w:bCs/>
        </w:rPr>
      </w:pPr>
    </w:p>
    <w:p w14:paraId="411AED16" w14:textId="77777777" w:rsidR="00CC294E" w:rsidRDefault="00CC294E" w:rsidP="00D01C58">
      <w:pPr>
        <w:rPr>
          <w:rFonts w:ascii="Verdana" w:hAnsi="Verdana"/>
          <w:b/>
          <w:bCs/>
        </w:rPr>
      </w:pPr>
    </w:p>
    <w:p w14:paraId="253B3EDC" w14:textId="77777777" w:rsidR="00CC294E" w:rsidRDefault="00CC294E" w:rsidP="00D01C58">
      <w:pPr>
        <w:rPr>
          <w:rFonts w:ascii="Verdana" w:hAnsi="Verdana"/>
          <w:b/>
          <w:bCs/>
        </w:rPr>
      </w:pPr>
    </w:p>
    <w:p w14:paraId="7CDA822A" w14:textId="77777777" w:rsidR="00CC294E" w:rsidRDefault="00CC294E" w:rsidP="00D01C58">
      <w:pPr>
        <w:rPr>
          <w:rFonts w:ascii="Verdana" w:hAnsi="Verdana"/>
          <w:b/>
          <w:bCs/>
        </w:rPr>
      </w:pPr>
    </w:p>
    <w:p w14:paraId="222F3B42" w14:textId="77777777" w:rsidR="00CC294E" w:rsidRDefault="00CC294E" w:rsidP="00D01C58">
      <w:pPr>
        <w:rPr>
          <w:rFonts w:ascii="Verdana" w:hAnsi="Verdana"/>
          <w:b/>
          <w:bCs/>
        </w:rPr>
      </w:pPr>
    </w:p>
    <w:p w14:paraId="0BBF8F82" w14:textId="77777777" w:rsidR="00CC294E" w:rsidRDefault="00CC294E" w:rsidP="00D01C58">
      <w:pPr>
        <w:rPr>
          <w:rFonts w:ascii="Verdana" w:hAnsi="Verdana"/>
          <w:b/>
          <w:bCs/>
        </w:rPr>
      </w:pPr>
    </w:p>
    <w:p w14:paraId="4FB625A9" w14:textId="14CEDABF" w:rsidR="00D01C58" w:rsidRDefault="00D01C58" w:rsidP="00D01C58">
      <w:pPr>
        <w:rPr>
          <w:rFonts w:ascii="Verdana" w:hAnsi="Verdana"/>
          <w:b/>
          <w:bCs/>
        </w:rPr>
      </w:pPr>
      <w:r w:rsidRPr="00F8741F">
        <w:rPr>
          <w:rFonts w:ascii="Verdana" w:hAnsi="Verdana"/>
          <w:b/>
          <w:bCs/>
        </w:rPr>
        <w:t>Externe veiligheid</w:t>
      </w:r>
      <w:r w:rsidR="00CC294E">
        <w:rPr>
          <w:rFonts w:ascii="Verdana" w:hAnsi="Verdana"/>
          <w:b/>
          <w:bCs/>
        </w:rPr>
        <w:t xml:space="preserve"> (Landingspagina)</w:t>
      </w:r>
    </w:p>
    <w:p w14:paraId="04746831" w14:textId="77777777" w:rsidR="00D20930" w:rsidRPr="004F71F7" w:rsidRDefault="00D20930" w:rsidP="00D20930">
      <w:pPr>
        <w:rPr>
          <w:rFonts w:ascii="Verdana" w:hAnsi="Verdana"/>
        </w:rPr>
      </w:pPr>
      <w:r w:rsidRPr="004F71F7">
        <w:rPr>
          <w:rFonts w:ascii="Verdana" w:hAnsi="Verdana" w:cs="Arial"/>
          <w:shd w:val="clear" w:color="auto" w:fill="FFFFFF"/>
        </w:rPr>
        <w:t>Als ondernemer moet u voldoen aan de regels voor de opslag, het gebruik, de productie en het transport van (grote hoeveelheden) gevaarlijke stoffen.</w:t>
      </w:r>
    </w:p>
    <w:p w14:paraId="49C778DC" w14:textId="77777777" w:rsidR="00D20930" w:rsidRDefault="00D20930" w:rsidP="00D01C58">
      <w:pPr>
        <w:rPr>
          <w:rFonts w:ascii="Verdana" w:hAnsi="Verdana" w:cs="Arial"/>
          <w:shd w:val="clear" w:color="auto" w:fill="FFFFFF"/>
        </w:rPr>
      </w:pPr>
    </w:p>
    <w:p w14:paraId="3746C883" w14:textId="6EABE9B4" w:rsidR="00CC294E" w:rsidRPr="004F71F7" w:rsidRDefault="00952095" w:rsidP="00D01C58">
      <w:pPr>
        <w:rPr>
          <w:rFonts w:ascii="Verdana" w:hAnsi="Verdana" w:cs="Arial"/>
          <w:shd w:val="clear" w:color="auto" w:fill="FFFFFF"/>
        </w:rPr>
      </w:pPr>
      <w:r w:rsidRPr="004F71F7">
        <w:rPr>
          <w:rFonts w:ascii="Verdana" w:hAnsi="Verdana" w:cs="Arial"/>
          <w:shd w:val="clear" w:color="auto" w:fill="FFFFFF"/>
        </w:rPr>
        <w:t xml:space="preserve">Externe Veiligheid gaat over de risico’s die </w:t>
      </w:r>
      <w:r w:rsidR="0036144E">
        <w:rPr>
          <w:rFonts w:ascii="Verdana" w:hAnsi="Verdana" w:cs="Arial"/>
          <w:shd w:val="clear" w:color="auto" w:fill="FFFFFF"/>
        </w:rPr>
        <w:t>u als inwoner loopt d</w:t>
      </w:r>
      <w:r w:rsidRPr="004F71F7">
        <w:rPr>
          <w:rFonts w:ascii="Verdana" w:hAnsi="Verdana" w:cs="Arial"/>
          <w:shd w:val="clear" w:color="auto" w:fill="FFFFFF"/>
        </w:rPr>
        <w:t xml:space="preserve">oor opslag, productie, gebruik en vervoer van (grote hoeveelheden) gevaarlijke stoffen in </w:t>
      </w:r>
      <w:r w:rsidR="0036144E">
        <w:rPr>
          <w:rFonts w:ascii="Verdana" w:hAnsi="Verdana" w:cs="Arial"/>
          <w:shd w:val="clear" w:color="auto" w:fill="FFFFFF"/>
        </w:rPr>
        <w:t>uw</w:t>
      </w:r>
      <w:r w:rsidRPr="004F71F7">
        <w:rPr>
          <w:rFonts w:ascii="Verdana" w:hAnsi="Verdana" w:cs="Arial"/>
          <w:shd w:val="clear" w:color="auto" w:fill="FFFFFF"/>
        </w:rPr>
        <w:t xml:space="preserve"> omgeving</w:t>
      </w:r>
      <w:r w:rsidR="0059602C" w:rsidRPr="004F71F7">
        <w:rPr>
          <w:rFonts w:ascii="Verdana" w:hAnsi="Verdana" w:cs="Arial"/>
          <w:shd w:val="clear" w:color="auto" w:fill="FFFFFF"/>
        </w:rPr>
        <w:t>.</w:t>
      </w:r>
      <w:r w:rsidR="0036144E">
        <w:rPr>
          <w:rFonts w:ascii="Verdana" w:hAnsi="Verdana" w:cs="Arial"/>
          <w:shd w:val="clear" w:color="auto" w:fill="FFFFFF"/>
        </w:rPr>
        <w:t xml:space="preserve"> </w:t>
      </w:r>
    </w:p>
    <w:p w14:paraId="19CF9638" w14:textId="77777777" w:rsidR="00D01C58" w:rsidRDefault="00D01C58" w:rsidP="00D01C58">
      <w:pPr>
        <w:rPr>
          <w:rFonts w:ascii="Verdana" w:hAnsi="Verdana"/>
          <w:b/>
          <w:bCs/>
        </w:rPr>
      </w:pPr>
    </w:p>
    <w:p w14:paraId="4BC2A34E" w14:textId="77777777" w:rsidR="00D01C58" w:rsidRPr="00B77449" w:rsidRDefault="00D01C58" w:rsidP="00D01C58">
      <w:pPr>
        <w:rPr>
          <w:rFonts w:ascii="Verdana" w:hAnsi="Verdana"/>
          <w:i/>
          <w:iCs/>
        </w:rPr>
      </w:pPr>
      <w:r w:rsidRPr="00B77449">
        <w:rPr>
          <w:rFonts w:ascii="Verdana" w:hAnsi="Verdana"/>
          <w:i/>
          <w:iCs/>
        </w:rPr>
        <w:t xml:space="preserve">Ondernemers </w:t>
      </w:r>
    </w:p>
    <w:p w14:paraId="04FFD3B0" w14:textId="77777777" w:rsidR="00D01C58" w:rsidRDefault="00D01C58" w:rsidP="00D01C58">
      <w:pPr>
        <w:pStyle w:val="Lijstalinea"/>
        <w:numPr>
          <w:ilvl w:val="0"/>
          <w:numId w:val="23"/>
        </w:numPr>
        <w:spacing w:after="160"/>
        <w:contextualSpacing/>
        <w:rPr>
          <w:rFonts w:ascii="Verdana" w:hAnsi="Verdana"/>
        </w:rPr>
      </w:pPr>
      <w:r>
        <w:rPr>
          <w:rFonts w:ascii="Verdana" w:hAnsi="Verdana"/>
        </w:rPr>
        <w:t>Externe veiligheid in het kort</w:t>
      </w:r>
    </w:p>
    <w:p w14:paraId="6568AD13" w14:textId="77777777" w:rsidR="00D01C58" w:rsidRDefault="00D01C58" w:rsidP="00D01C58">
      <w:pPr>
        <w:pStyle w:val="Lijstalinea"/>
        <w:numPr>
          <w:ilvl w:val="0"/>
          <w:numId w:val="23"/>
        </w:numPr>
        <w:spacing w:after="160"/>
        <w:contextualSpacing/>
        <w:rPr>
          <w:rFonts w:ascii="Verdana" w:hAnsi="Verdana"/>
        </w:rPr>
      </w:pPr>
      <w:r>
        <w:rPr>
          <w:rFonts w:ascii="Verdana" w:hAnsi="Verdana"/>
        </w:rPr>
        <w:t>Bedrijven en instellingen</w:t>
      </w:r>
    </w:p>
    <w:p w14:paraId="7BC49D32" w14:textId="77777777" w:rsidR="00D01C58" w:rsidRDefault="00D01C58" w:rsidP="00D01C58">
      <w:pPr>
        <w:pStyle w:val="Lijstalinea"/>
        <w:numPr>
          <w:ilvl w:val="0"/>
          <w:numId w:val="23"/>
        </w:numPr>
        <w:spacing w:after="160"/>
        <w:contextualSpacing/>
        <w:rPr>
          <w:rFonts w:ascii="Verdana" w:hAnsi="Verdana"/>
        </w:rPr>
      </w:pPr>
      <w:r>
        <w:rPr>
          <w:rFonts w:ascii="Verdana" w:hAnsi="Verdana"/>
        </w:rPr>
        <w:t>Transport gevaarlijke stoffen</w:t>
      </w:r>
    </w:p>
    <w:p w14:paraId="40CF8B90" w14:textId="77777777" w:rsidR="00D01C58" w:rsidRDefault="00D01C58" w:rsidP="00D01C58">
      <w:pPr>
        <w:pStyle w:val="Lijstalinea"/>
        <w:numPr>
          <w:ilvl w:val="0"/>
          <w:numId w:val="23"/>
        </w:numPr>
        <w:spacing w:after="160"/>
        <w:contextualSpacing/>
        <w:rPr>
          <w:rFonts w:ascii="Verdana" w:hAnsi="Verdana"/>
        </w:rPr>
      </w:pPr>
      <w:r>
        <w:rPr>
          <w:rFonts w:ascii="Verdana" w:hAnsi="Verdana"/>
        </w:rPr>
        <w:t>Gevaarlijke stoffen</w:t>
      </w:r>
    </w:p>
    <w:p w14:paraId="7529EBA6" w14:textId="77777777" w:rsidR="00D01C58" w:rsidRDefault="00D01C58" w:rsidP="00D01C58">
      <w:pPr>
        <w:pStyle w:val="Lijstalinea"/>
        <w:numPr>
          <w:ilvl w:val="0"/>
          <w:numId w:val="23"/>
        </w:numPr>
        <w:spacing w:after="160"/>
        <w:contextualSpacing/>
        <w:rPr>
          <w:rFonts w:ascii="Verdana" w:hAnsi="Verdana"/>
        </w:rPr>
      </w:pPr>
      <w:r>
        <w:rPr>
          <w:rFonts w:ascii="Verdana" w:hAnsi="Verdana"/>
        </w:rPr>
        <w:t>Risicokaart</w:t>
      </w:r>
    </w:p>
    <w:p w14:paraId="6442456D" w14:textId="77777777" w:rsidR="00D01C58" w:rsidRDefault="00D01C58" w:rsidP="00D01C58">
      <w:pPr>
        <w:pStyle w:val="Lijstalinea"/>
        <w:numPr>
          <w:ilvl w:val="0"/>
          <w:numId w:val="23"/>
        </w:numPr>
        <w:spacing w:after="160"/>
        <w:contextualSpacing/>
        <w:rPr>
          <w:rFonts w:ascii="Verdana" w:hAnsi="Verdana"/>
        </w:rPr>
      </w:pPr>
      <w:r>
        <w:rPr>
          <w:rFonts w:ascii="Verdana" w:hAnsi="Verdana"/>
        </w:rPr>
        <w:t>Websites</w:t>
      </w:r>
    </w:p>
    <w:p w14:paraId="5D6E45D4" w14:textId="77777777" w:rsidR="00D01C58" w:rsidRDefault="00D01C58" w:rsidP="00D01C58">
      <w:pPr>
        <w:pStyle w:val="Lijstalinea"/>
        <w:numPr>
          <w:ilvl w:val="0"/>
          <w:numId w:val="23"/>
        </w:numPr>
        <w:spacing w:after="160"/>
        <w:contextualSpacing/>
        <w:rPr>
          <w:rFonts w:ascii="Verdana" w:hAnsi="Verdana"/>
        </w:rPr>
      </w:pPr>
      <w:r>
        <w:rPr>
          <w:rFonts w:ascii="Verdana" w:hAnsi="Verdana"/>
        </w:rPr>
        <w:t>Ongewoon voorval melden</w:t>
      </w:r>
    </w:p>
    <w:p w14:paraId="6A79D10C" w14:textId="77777777" w:rsidR="00D01C58" w:rsidRDefault="00D01C58" w:rsidP="00D01C58">
      <w:pPr>
        <w:rPr>
          <w:rFonts w:ascii="Verdana" w:hAnsi="Verdana"/>
        </w:rPr>
      </w:pPr>
    </w:p>
    <w:p w14:paraId="5E559CF0" w14:textId="77777777" w:rsidR="00D01C58" w:rsidRPr="00B77449" w:rsidRDefault="00D01C58" w:rsidP="00D01C58">
      <w:pPr>
        <w:rPr>
          <w:rFonts w:ascii="Verdana" w:hAnsi="Verdana"/>
          <w:i/>
          <w:iCs/>
        </w:rPr>
      </w:pPr>
      <w:r w:rsidRPr="00B77449">
        <w:rPr>
          <w:rFonts w:ascii="Verdana" w:hAnsi="Verdana"/>
          <w:i/>
          <w:iCs/>
        </w:rPr>
        <w:t xml:space="preserve">Inwoners </w:t>
      </w:r>
    </w:p>
    <w:p w14:paraId="15728C64" w14:textId="77777777" w:rsidR="00D01C58" w:rsidRDefault="00D01C58" w:rsidP="00D01C58">
      <w:pPr>
        <w:pStyle w:val="Lijstalinea"/>
        <w:numPr>
          <w:ilvl w:val="0"/>
          <w:numId w:val="35"/>
        </w:numPr>
        <w:spacing w:after="160"/>
        <w:contextualSpacing/>
        <w:rPr>
          <w:rFonts w:ascii="Verdana" w:hAnsi="Verdana"/>
        </w:rPr>
      </w:pPr>
      <w:r>
        <w:rPr>
          <w:rFonts w:ascii="Verdana" w:hAnsi="Verdana"/>
        </w:rPr>
        <w:t xml:space="preserve">Bedrijven en instellingen </w:t>
      </w:r>
    </w:p>
    <w:p w14:paraId="66808CB3" w14:textId="77777777" w:rsidR="00D01C58" w:rsidRDefault="00D01C58" w:rsidP="00D01C58">
      <w:pPr>
        <w:pStyle w:val="Lijstalinea"/>
        <w:numPr>
          <w:ilvl w:val="0"/>
          <w:numId w:val="35"/>
        </w:numPr>
        <w:spacing w:after="160"/>
        <w:contextualSpacing/>
        <w:rPr>
          <w:rFonts w:ascii="Verdana" w:hAnsi="Verdana"/>
        </w:rPr>
      </w:pPr>
      <w:r>
        <w:rPr>
          <w:rFonts w:ascii="Verdana" w:hAnsi="Verdana"/>
        </w:rPr>
        <w:t>Externe veiligheid in het kort</w:t>
      </w:r>
    </w:p>
    <w:p w14:paraId="6CA2ADF4" w14:textId="77777777" w:rsidR="00D01C58" w:rsidRDefault="00D01C58" w:rsidP="00D01C58">
      <w:pPr>
        <w:pStyle w:val="Lijstalinea"/>
        <w:numPr>
          <w:ilvl w:val="0"/>
          <w:numId w:val="35"/>
        </w:numPr>
        <w:spacing w:after="160"/>
        <w:contextualSpacing/>
        <w:rPr>
          <w:rFonts w:ascii="Verdana" w:hAnsi="Verdana"/>
        </w:rPr>
      </w:pPr>
      <w:r>
        <w:rPr>
          <w:rFonts w:ascii="Verdana" w:hAnsi="Verdana"/>
        </w:rPr>
        <w:t>Risicokaart</w:t>
      </w:r>
    </w:p>
    <w:p w14:paraId="37F85E4E" w14:textId="77777777" w:rsidR="00D01C58" w:rsidRDefault="00D01C58" w:rsidP="00D01C58">
      <w:pPr>
        <w:pStyle w:val="Lijstalinea"/>
        <w:numPr>
          <w:ilvl w:val="0"/>
          <w:numId w:val="35"/>
        </w:numPr>
        <w:spacing w:after="160"/>
        <w:contextualSpacing/>
        <w:rPr>
          <w:rFonts w:ascii="Verdana" w:hAnsi="Verdana"/>
        </w:rPr>
      </w:pPr>
      <w:r>
        <w:rPr>
          <w:rFonts w:ascii="Verdana" w:hAnsi="Verdana"/>
        </w:rPr>
        <w:t>Transport gevaarlijke stoffen</w:t>
      </w:r>
    </w:p>
    <w:p w14:paraId="4E46A922" w14:textId="77777777" w:rsidR="00D01C58" w:rsidRDefault="00D01C58" w:rsidP="00D01C58">
      <w:pPr>
        <w:pStyle w:val="Lijstalinea"/>
        <w:numPr>
          <w:ilvl w:val="0"/>
          <w:numId w:val="35"/>
        </w:numPr>
        <w:spacing w:after="160"/>
        <w:contextualSpacing/>
        <w:rPr>
          <w:rFonts w:ascii="Verdana" w:hAnsi="Verdana"/>
        </w:rPr>
      </w:pPr>
      <w:r>
        <w:rPr>
          <w:rFonts w:ascii="Verdana" w:hAnsi="Verdana"/>
        </w:rPr>
        <w:t>Websites</w:t>
      </w:r>
    </w:p>
    <w:p w14:paraId="07D34C2E" w14:textId="77777777" w:rsidR="00D01C58" w:rsidRPr="0026051C" w:rsidRDefault="00D01C58" w:rsidP="00D01C58">
      <w:pPr>
        <w:pStyle w:val="Lijstalinea"/>
        <w:rPr>
          <w:rFonts w:ascii="Verdana" w:hAnsi="Verdana"/>
        </w:rPr>
      </w:pPr>
    </w:p>
    <w:p w14:paraId="1AABEDD7" w14:textId="77777777" w:rsidR="008831E3" w:rsidRDefault="008831E3" w:rsidP="00D01C58">
      <w:pPr>
        <w:rPr>
          <w:rFonts w:ascii="Verdana" w:hAnsi="Verdana"/>
          <w:b/>
          <w:bCs/>
        </w:rPr>
      </w:pPr>
    </w:p>
    <w:p w14:paraId="501E377C" w14:textId="43F2227E" w:rsidR="00D01C58" w:rsidRDefault="00D01C58" w:rsidP="00D01C58">
      <w:pPr>
        <w:rPr>
          <w:rFonts w:ascii="Verdana" w:hAnsi="Verdana"/>
          <w:b/>
          <w:bCs/>
        </w:rPr>
      </w:pPr>
      <w:r w:rsidRPr="00F8741F">
        <w:rPr>
          <w:rFonts w:ascii="Verdana" w:hAnsi="Verdana"/>
          <w:b/>
          <w:bCs/>
        </w:rPr>
        <w:t xml:space="preserve">Geluid </w:t>
      </w:r>
      <w:r w:rsidR="005D5B7A">
        <w:rPr>
          <w:rFonts w:ascii="Verdana" w:hAnsi="Verdana"/>
          <w:b/>
          <w:bCs/>
        </w:rPr>
        <w:t>(Landingspagina)</w:t>
      </w:r>
    </w:p>
    <w:p w14:paraId="3B2226EC" w14:textId="7ACCABC0" w:rsidR="005D5B7A" w:rsidRPr="00AA5A7A" w:rsidRDefault="00C46C3A" w:rsidP="00D01C58">
      <w:pPr>
        <w:rPr>
          <w:rFonts w:ascii="Verdana" w:hAnsi="Verdana" w:cs="Arial"/>
          <w:shd w:val="clear" w:color="auto" w:fill="FFFFFF"/>
        </w:rPr>
      </w:pPr>
      <w:r w:rsidRPr="00AA5A7A">
        <w:rPr>
          <w:rFonts w:ascii="Verdana" w:hAnsi="Verdana" w:cs="Arial"/>
          <w:shd w:val="clear" w:color="auto" w:fill="FFFFFF"/>
        </w:rPr>
        <w:t>Als ondernemer heeft u te maken met de Wet milieubeheer. Deze wet schrijft geluidsnormen voor die de basis vormen voor geluidsvoorschriften voor uw bedrijf.</w:t>
      </w:r>
    </w:p>
    <w:p w14:paraId="55662FC6" w14:textId="77777777" w:rsidR="00FB1363" w:rsidRPr="00AA5A7A" w:rsidRDefault="00FB1363" w:rsidP="00D01C58">
      <w:pPr>
        <w:rPr>
          <w:rFonts w:ascii="Verdana" w:hAnsi="Verdana" w:cs="Arial"/>
          <w:shd w:val="clear" w:color="auto" w:fill="FFFFFF"/>
        </w:rPr>
      </w:pPr>
    </w:p>
    <w:p w14:paraId="18E5D153" w14:textId="09390F33" w:rsidR="00FB1363" w:rsidRPr="00AA5A7A" w:rsidRDefault="00FB1363" w:rsidP="00D01C58">
      <w:pPr>
        <w:rPr>
          <w:rFonts w:ascii="Verdana" w:hAnsi="Verdana"/>
        </w:rPr>
      </w:pPr>
      <w:r w:rsidRPr="00AA5A7A">
        <w:rPr>
          <w:rFonts w:ascii="Verdana" w:hAnsi="Verdana" w:cs="Arial"/>
          <w:shd w:val="clear" w:color="auto" w:fill="FFFFFF"/>
        </w:rPr>
        <w:t>Is er sprake van geluidhinder en hoe kunt u dit melden</w:t>
      </w:r>
      <w:r w:rsidR="00AA5A7A" w:rsidRPr="00AA5A7A">
        <w:rPr>
          <w:rFonts w:ascii="Verdana" w:hAnsi="Verdana" w:cs="Arial"/>
          <w:shd w:val="clear" w:color="auto" w:fill="FFFFFF"/>
        </w:rPr>
        <w:t>? Maar ook</w:t>
      </w:r>
      <w:r w:rsidR="00155639">
        <w:rPr>
          <w:rFonts w:ascii="Verdana" w:hAnsi="Verdana" w:cs="Arial"/>
          <w:shd w:val="clear" w:color="auto" w:fill="FFFFFF"/>
        </w:rPr>
        <w:t>,</w:t>
      </w:r>
      <w:r w:rsidR="00AA5A7A" w:rsidRPr="00AA5A7A">
        <w:rPr>
          <w:rFonts w:ascii="Verdana" w:hAnsi="Verdana" w:cs="Arial"/>
          <w:shd w:val="clear" w:color="auto" w:fill="FFFFFF"/>
        </w:rPr>
        <w:t xml:space="preserve"> hoe zit het met geluid in uw omgeving? Deze vragen worden voor u beantwoord in het onderdeel van inwoners. </w:t>
      </w:r>
      <w:r w:rsidRPr="00AA5A7A">
        <w:rPr>
          <w:rFonts w:ascii="Verdana" w:hAnsi="Verdana" w:cs="Arial"/>
          <w:shd w:val="clear" w:color="auto" w:fill="FFFFFF"/>
        </w:rPr>
        <w:t xml:space="preserve"> </w:t>
      </w:r>
    </w:p>
    <w:p w14:paraId="2038FAE4" w14:textId="77777777" w:rsidR="005D5B7A" w:rsidRDefault="005D5B7A" w:rsidP="00D01C58">
      <w:pPr>
        <w:rPr>
          <w:rFonts w:ascii="Verdana" w:hAnsi="Verdana"/>
          <w:b/>
          <w:bCs/>
        </w:rPr>
      </w:pPr>
    </w:p>
    <w:p w14:paraId="3243616C" w14:textId="77777777" w:rsidR="00D01C58" w:rsidRPr="00B11CC8" w:rsidRDefault="00D01C58" w:rsidP="00D01C58">
      <w:pPr>
        <w:rPr>
          <w:rFonts w:ascii="Verdana" w:hAnsi="Verdana"/>
          <w:i/>
          <w:iCs/>
        </w:rPr>
      </w:pPr>
      <w:r w:rsidRPr="00B11CC8">
        <w:rPr>
          <w:rFonts w:ascii="Verdana" w:hAnsi="Verdana"/>
          <w:i/>
          <w:iCs/>
        </w:rPr>
        <w:t xml:space="preserve">Ondernemers </w:t>
      </w:r>
    </w:p>
    <w:p w14:paraId="5DFD29C0" w14:textId="77777777" w:rsidR="00D01C58" w:rsidRDefault="00D01C58" w:rsidP="00D01C58">
      <w:pPr>
        <w:pStyle w:val="Lijstalinea"/>
        <w:numPr>
          <w:ilvl w:val="0"/>
          <w:numId w:val="22"/>
        </w:numPr>
        <w:spacing w:after="160"/>
        <w:contextualSpacing/>
        <w:rPr>
          <w:rFonts w:ascii="Verdana" w:hAnsi="Verdana"/>
        </w:rPr>
      </w:pPr>
      <w:r>
        <w:rPr>
          <w:rFonts w:ascii="Verdana" w:hAnsi="Verdana"/>
        </w:rPr>
        <w:t>Bouwen</w:t>
      </w:r>
    </w:p>
    <w:p w14:paraId="54378975" w14:textId="77777777" w:rsidR="00D01C58" w:rsidRDefault="00D01C58" w:rsidP="00D01C58">
      <w:pPr>
        <w:pStyle w:val="Lijstalinea"/>
        <w:numPr>
          <w:ilvl w:val="0"/>
          <w:numId w:val="22"/>
        </w:numPr>
        <w:spacing w:after="160"/>
        <w:contextualSpacing/>
        <w:rPr>
          <w:rFonts w:ascii="Verdana" w:hAnsi="Verdana"/>
        </w:rPr>
      </w:pPr>
      <w:r>
        <w:rPr>
          <w:rFonts w:ascii="Verdana" w:hAnsi="Verdana"/>
        </w:rPr>
        <w:t xml:space="preserve">Bedrijven </w:t>
      </w:r>
    </w:p>
    <w:p w14:paraId="71A13E1E" w14:textId="77777777" w:rsidR="00D01C58" w:rsidRDefault="00D01C58" w:rsidP="00D01C58">
      <w:pPr>
        <w:pStyle w:val="Lijstalinea"/>
        <w:numPr>
          <w:ilvl w:val="0"/>
          <w:numId w:val="22"/>
        </w:numPr>
        <w:spacing w:after="160"/>
        <w:contextualSpacing/>
        <w:rPr>
          <w:rFonts w:ascii="Verdana" w:hAnsi="Verdana"/>
        </w:rPr>
      </w:pPr>
      <w:r>
        <w:rPr>
          <w:rFonts w:ascii="Verdana" w:hAnsi="Verdana"/>
        </w:rPr>
        <w:t>Regeling incidentele activiteiten</w:t>
      </w:r>
    </w:p>
    <w:p w14:paraId="51D90553" w14:textId="77777777" w:rsidR="00D01C58" w:rsidRDefault="00D01C58" w:rsidP="00D01C58">
      <w:pPr>
        <w:rPr>
          <w:rFonts w:ascii="Verdana" w:hAnsi="Verdana"/>
        </w:rPr>
      </w:pPr>
    </w:p>
    <w:p w14:paraId="0DAE27E2" w14:textId="77777777" w:rsidR="00D01C58" w:rsidRDefault="00D01C58" w:rsidP="00D01C58">
      <w:pPr>
        <w:rPr>
          <w:rFonts w:ascii="Verdana" w:hAnsi="Verdana"/>
          <w:i/>
          <w:iCs/>
        </w:rPr>
      </w:pPr>
      <w:r w:rsidRPr="00B11CC8">
        <w:rPr>
          <w:rFonts w:ascii="Verdana" w:hAnsi="Verdana"/>
          <w:i/>
          <w:iCs/>
        </w:rPr>
        <w:t xml:space="preserve">Inwoners </w:t>
      </w:r>
    </w:p>
    <w:p w14:paraId="6D3CBDB3" w14:textId="77777777" w:rsidR="00D01C58" w:rsidRDefault="00D01C58" w:rsidP="00D01C58">
      <w:pPr>
        <w:pStyle w:val="Lijstalinea"/>
        <w:numPr>
          <w:ilvl w:val="0"/>
          <w:numId w:val="33"/>
        </w:numPr>
        <w:spacing w:after="160"/>
        <w:contextualSpacing/>
        <w:rPr>
          <w:rFonts w:ascii="Verdana" w:hAnsi="Verdana"/>
        </w:rPr>
      </w:pPr>
      <w:r>
        <w:rPr>
          <w:rFonts w:ascii="Verdana" w:hAnsi="Verdana"/>
        </w:rPr>
        <w:t>Geluid en wonen</w:t>
      </w:r>
    </w:p>
    <w:p w14:paraId="4E46697F" w14:textId="77777777" w:rsidR="00D01C58" w:rsidRDefault="00D01C58" w:rsidP="00D01C58">
      <w:pPr>
        <w:pStyle w:val="Lijstalinea"/>
        <w:numPr>
          <w:ilvl w:val="0"/>
          <w:numId w:val="33"/>
        </w:numPr>
        <w:spacing w:after="160"/>
        <w:contextualSpacing/>
        <w:rPr>
          <w:rFonts w:ascii="Verdana" w:hAnsi="Verdana"/>
        </w:rPr>
      </w:pPr>
      <w:r>
        <w:rPr>
          <w:rFonts w:ascii="Verdana" w:hAnsi="Verdana"/>
        </w:rPr>
        <w:t xml:space="preserve">Overlast </w:t>
      </w:r>
    </w:p>
    <w:p w14:paraId="7E4A1582" w14:textId="77777777" w:rsidR="00D01C58" w:rsidRPr="00F70E13" w:rsidRDefault="00D01C58" w:rsidP="00D01C58">
      <w:pPr>
        <w:pStyle w:val="Lijstalinea"/>
        <w:numPr>
          <w:ilvl w:val="0"/>
          <w:numId w:val="33"/>
        </w:numPr>
        <w:spacing w:after="160"/>
        <w:contextualSpacing/>
        <w:rPr>
          <w:rFonts w:ascii="Verdana" w:hAnsi="Verdana"/>
        </w:rPr>
      </w:pPr>
      <w:r>
        <w:rPr>
          <w:rFonts w:ascii="Verdana" w:hAnsi="Verdana"/>
        </w:rPr>
        <w:t>vliegverkeer</w:t>
      </w:r>
    </w:p>
    <w:p w14:paraId="7B281D66" w14:textId="77777777" w:rsidR="00D01C58" w:rsidRPr="00B11CC8" w:rsidRDefault="00D01C58" w:rsidP="00D01C58">
      <w:pPr>
        <w:rPr>
          <w:rFonts w:ascii="Verdana" w:hAnsi="Verdana"/>
          <w:i/>
          <w:iCs/>
        </w:rPr>
      </w:pPr>
    </w:p>
    <w:p w14:paraId="30B1545A" w14:textId="77777777" w:rsidR="00576824" w:rsidRDefault="00576824" w:rsidP="00D01C58">
      <w:pPr>
        <w:rPr>
          <w:rFonts w:ascii="Verdana" w:hAnsi="Verdana"/>
          <w:b/>
          <w:bCs/>
        </w:rPr>
      </w:pPr>
    </w:p>
    <w:p w14:paraId="4CFCD7F3" w14:textId="03882C1E" w:rsidR="00D01C58" w:rsidRDefault="007C0747" w:rsidP="00D01C58">
      <w:pPr>
        <w:rPr>
          <w:rFonts w:ascii="Verdana" w:hAnsi="Verdana"/>
          <w:b/>
          <w:bCs/>
        </w:rPr>
      </w:pPr>
      <w:r>
        <w:rPr>
          <w:rFonts w:ascii="Verdana" w:hAnsi="Verdana"/>
          <w:b/>
          <w:bCs/>
        </w:rPr>
        <w:t>K</w:t>
      </w:r>
      <w:r w:rsidR="00D01C58">
        <w:rPr>
          <w:rFonts w:ascii="Verdana" w:hAnsi="Verdana"/>
          <w:b/>
          <w:bCs/>
        </w:rPr>
        <w:t xml:space="preserve">lachten </w:t>
      </w:r>
    </w:p>
    <w:p w14:paraId="1AF575E6" w14:textId="77777777" w:rsidR="00D01C58" w:rsidRDefault="00D01C58" w:rsidP="00D01C58">
      <w:pPr>
        <w:pStyle w:val="Lijstalinea"/>
        <w:numPr>
          <w:ilvl w:val="0"/>
          <w:numId w:val="38"/>
        </w:numPr>
        <w:spacing w:after="160"/>
        <w:contextualSpacing/>
        <w:rPr>
          <w:rFonts w:ascii="Verdana" w:hAnsi="Verdana"/>
        </w:rPr>
      </w:pPr>
      <w:r>
        <w:rPr>
          <w:rFonts w:ascii="Verdana" w:hAnsi="Verdana"/>
        </w:rPr>
        <w:t>deze klachten behandelt OD NHN</w:t>
      </w:r>
    </w:p>
    <w:p w14:paraId="55B8AC41" w14:textId="77777777" w:rsidR="00D01C58" w:rsidRDefault="00D01C58" w:rsidP="00D01C58">
      <w:pPr>
        <w:pStyle w:val="Lijstalinea"/>
        <w:numPr>
          <w:ilvl w:val="0"/>
          <w:numId w:val="38"/>
        </w:numPr>
        <w:spacing w:after="160"/>
        <w:contextualSpacing/>
        <w:rPr>
          <w:rFonts w:ascii="Verdana" w:hAnsi="Verdana"/>
        </w:rPr>
      </w:pPr>
      <w:r>
        <w:rPr>
          <w:rFonts w:ascii="Verdana" w:hAnsi="Verdana"/>
        </w:rPr>
        <w:t>Deze klachten behandelen andere instanties</w:t>
      </w:r>
    </w:p>
    <w:p w14:paraId="28B52031" w14:textId="77777777" w:rsidR="00D01C58" w:rsidRDefault="00D01C58" w:rsidP="00D01C58">
      <w:pPr>
        <w:pStyle w:val="Lijstalinea"/>
        <w:numPr>
          <w:ilvl w:val="0"/>
          <w:numId w:val="38"/>
        </w:numPr>
        <w:spacing w:after="160"/>
        <w:contextualSpacing/>
        <w:rPr>
          <w:rFonts w:ascii="Verdana" w:hAnsi="Verdana"/>
        </w:rPr>
      </w:pPr>
      <w:r>
        <w:rPr>
          <w:rFonts w:ascii="Verdana" w:hAnsi="Verdana"/>
        </w:rPr>
        <w:t xml:space="preserve">Klachtenformulier </w:t>
      </w:r>
    </w:p>
    <w:p w14:paraId="47A0C4D4" w14:textId="77777777" w:rsidR="00D01C58" w:rsidRDefault="00D01C58" w:rsidP="00D01C58">
      <w:pPr>
        <w:pStyle w:val="Lijstalinea"/>
        <w:numPr>
          <w:ilvl w:val="0"/>
          <w:numId w:val="38"/>
        </w:numPr>
        <w:spacing w:after="160"/>
        <w:contextualSpacing/>
        <w:rPr>
          <w:rFonts w:ascii="Verdana" w:hAnsi="Verdana"/>
        </w:rPr>
      </w:pPr>
      <w:r>
        <w:rPr>
          <w:rFonts w:ascii="Verdana" w:hAnsi="Verdana"/>
        </w:rPr>
        <w:t>Controles lichtuitstoot glastuinbouwbedrijven (Agriport)</w:t>
      </w:r>
    </w:p>
    <w:p w14:paraId="7DABC85C" w14:textId="77777777" w:rsidR="00D01C58" w:rsidRDefault="00D01C58" w:rsidP="00D01C58">
      <w:pPr>
        <w:rPr>
          <w:rFonts w:ascii="Verdana" w:hAnsi="Verdana"/>
        </w:rPr>
      </w:pPr>
    </w:p>
    <w:p w14:paraId="42327F56" w14:textId="77777777" w:rsidR="00D01C58" w:rsidRPr="009D18B6" w:rsidRDefault="00D01C58" w:rsidP="00D01C58">
      <w:pPr>
        <w:rPr>
          <w:rFonts w:ascii="Verdana" w:hAnsi="Verdana"/>
        </w:rPr>
      </w:pPr>
    </w:p>
    <w:p w14:paraId="0352AEB5" w14:textId="77777777" w:rsidR="00155639" w:rsidRDefault="00155639" w:rsidP="00D01C58">
      <w:pPr>
        <w:rPr>
          <w:rFonts w:ascii="Verdana" w:hAnsi="Verdana"/>
          <w:b/>
          <w:bCs/>
        </w:rPr>
      </w:pPr>
    </w:p>
    <w:p w14:paraId="583A8563" w14:textId="77777777" w:rsidR="00155639" w:rsidRDefault="00155639" w:rsidP="00D01C58">
      <w:pPr>
        <w:rPr>
          <w:rFonts w:ascii="Verdana" w:hAnsi="Verdana"/>
          <w:b/>
          <w:bCs/>
        </w:rPr>
      </w:pPr>
    </w:p>
    <w:p w14:paraId="264BE148" w14:textId="581BFDE1" w:rsidR="00D01C58" w:rsidRPr="00F8741F" w:rsidRDefault="00D01C58" w:rsidP="00D01C58">
      <w:pPr>
        <w:rPr>
          <w:rFonts w:ascii="Verdana" w:hAnsi="Verdana"/>
          <w:b/>
          <w:bCs/>
        </w:rPr>
      </w:pPr>
      <w:r w:rsidRPr="00F8741F">
        <w:rPr>
          <w:rFonts w:ascii="Verdana" w:hAnsi="Verdana"/>
          <w:b/>
          <w:bCs/>
        </w:rPr>
        <w:lastRenderedPageBreak/>
        <w:t>Melding of vergunning</w:t>
      </w:r>
    </w:p>
    <w:p w14:paraId="480E553B" w14:textId="77777777" w:rsidR="00D01C58" w:rsidRDefault="00D01C58" w:rsidP="00D01C58">
      <w:pPr>
        <w:pStyle w:val="Lijstalinea"/>
        <w:numPr>
          <w:ilvl w:val="0"/>
          <w:numId w:val="17"/>
        </w:numPr>
        <w:spacing w:after="160"/>
        <w:contextualSpacing/>
        <w:rPr>
          <w:rFonts w:ascii="Verdana" w:hAnsi="Verdana"/>
        </w:rPr>
      </w:pPr>
      <w:r>
        <w:rPr>
          <w:rFonts w:ascii="Verdana" w:hAnsi="Verdana"/>
        </w:rPr>
        <w:t>Meldingen</w:t>
      </w:r>
    </w:p>
    <w:p w14:paraId="68E89C9C" w14:textId="77777777" w:rsidR="00D01C58" w:rsidRDefault="00D01C58" w:rsidP="00D01C58">
      <w:pPr>
        <w:pStyle w:val="Lijstalinea"/>
        <w:numPr>
          <w:ilvl w:val="0"/>
          <w:numId w:val="17"/>
        </w:numPr>
        <w:spacing w:after="160"/>
        <w:contextualSpacing/>
        <w:rPr>
          <w:rFonts w:ascii="Verdana" w:hAnsi="Verdana"/>
        </w:rPr>
      </w:pPr>
      <w:r>
        <w:rPr>
          <w:rFonts w:ascii="Verdana" w:hAnsi="Verdana"/>
        </w:rPr>
        <w:t>Veiligheid</w:t>
      </w:r>
    </w:p>
    <w:p w14:paraId="3ECD0741" w14:textId="77777777" w:rsidR="00D01C58" w:rsidRDefault="00D01C58" w:rsidP="00D01C58">
      <w:pPr>
        <w:pStyle w:val="Lijstalinea"/>
        <w:numPr>
          <w:ilvl w:val="0"/>
          <w:numId w:val="17"/>
        </w:numPr>
        <w:spacing w:after="160"/>
        <w:contextualSpacing/>
        <w:rPr>
          <w:rFonts w:ascii="Verdana" w:hAnsi="Verdana"/>
        </w:rPr>
      </w:pPr>
      <w:r>
        <w:rPr>
          <w:rFonts w:ascii="Verdana" w:hAnsi="Verdana"/>
        </w:rPr>
        <w:t>Vergunningen</w:t>
      </w:r>
    </w:p>
    <w:p w14:paraId="5A9C28BF" w14:textId="77777777" w:rsidR="00D01C58" w:rsidRDefault="00D01C58" w:rsidP="00D01C58">
      <w:pPr>
        <w:pStyle w:val="Lijstalinea"/>
        <w:numPr>
          <w:ilvl w:val="0"/>
          <w:numId w:val="17"/>
        </w:numPr>
        <w:spacing w:after="160"/>
        <w:contextualSpacing/>
        <w:rPr>
          <w:rFonts w:ascii="Verdana" w:hAnsi="Verdana"/>
        </w:rPr>
      </w:pPr>
      <w:r>
        <w:rPr>
          <w:rFonts w:ascii="Verdana" w:hAnsi="Verdana"/>
        </w:rPr>
        <w:t>Wet Natuurbescherming</w:t>
      </w:r>
    </w:p>
    <w:p w14:paraId="33D402F3" w14:textId="77777777" w:rsidR="00D01C58" w:rsidRDefault="00D01C58" w:rsidP="00D01C58">
      <w:pPr>
        <w:pStyle w:val="Lijstalinea"/>
        <w:numPr>
          <w:ilvl w:val="0"/>
          <w:numId w:val="17"/>
        </w:numPr>
        <w:spacing w:after="160"/>
        <w:contextualSpacing/>
        <w:rPr>
          <w:rFonts w:ascii="Verdana" w:hAnsi="Verdana"/>
        </w:rPr>
      </w:pPr>
      <w:r>
        <w:rPr>
          <w:rFonts w:ascii="Verdana" w:hAnsi="Verdana"/>
        </w:rPr>
        <w:t>Online regelen</w:t>
      </w:r>
    </w:p>
    <w:p w14:paraId="6781FCC4" w14:textId="77777777" w:rsidR="00D01C58" w:rsidRDefault="00D01C58" w:rsidP="00D01C58">
      <w:pPr>
        <w:pStyle w:val="Lijstalinea"/>
        <w:numPr>
          <w:ilvl w:val="0"/>
          <w:numId w:val="17"/>
        </w:numPr>
        <w:spacing w:after="160"/>
        <w:contextualSpacing/>
        <w:rPr>
          <w:rFonts w:ascii="Verdana" w:hAnsi="Verdana"/>
        </w:rPr>
      </w:pPr>
      <w:r>
        <w:rPr>
          <w:rFonts w:ascii="Verdana" w:hAnsi="Verdana"/>
        </w:rPr>
        <w:t>Knalapparatuur</w:t>
      </w:r>
    </w:p>
    <w:p w14:paraId="00CAD8E7" w14:textId="77777777" w:rsidR="00D01C58" w:rsidRDefault="00D01C58" w:rsidP="00D01C58">
      <w:pPr>
        <w:pStyle w:val="Lijstalinea"/>
        <w:numPr>
          <w:ilvl w:val="0"/>
          <w:numId w:val="17"/>
        </w:numPr>
        <w:spacing w:after="160"/>
        <w:contextualSpacing/>
        <w:rPr>
          <w:rFonts w:ascii="Verdana" w:hAnsi="Verdana"/>
        </w:rPr>
      </w:pPr>
      <w:r>
        <w:rPr>
          <w:rFonts w:ascii="Verdana" w:hAnsi="Verdana"/>
        </w:rPr>
        <w:t>Vliegen met een drone</w:t>
      </w:r>
    </w:p>
    <w:p w14:paraId="00EFC667" w14:textId="77777777" w:rsidR="00D01C58" w:rsidRPr="00E91415" w:rsidRDefault="00D01C58" w:rsidP="00D01C58">
      <w:pPr>
        <w:pStyle w:val="Lijstalinea"/>
        <w:numPr>
          <w:ilvl w:val="0"/>
          <w:numId w:val="17"/>
        </w:numPr>
        <w:spacing w:after="160"/>
        <w:contextualSpacing/>
        <w:rPr>
          <w:rFonts w:ascii="Verdana" w:hAnsi="Verdana"/>
        </w:rPr>
      </w:pPr>
      <w:r>
        <w:rPr>
          <w:rFonts w:ascii="Verdana" w:hAnsi="Verdana"/>
        </w:rPr>
        <w:t xml:space="preserve">Zwemwater </w:t>
      </w:r>
    </w:p>
    <w:p w14:paraId="099AFE8B" w14:textId="77777777" w:rsidR="00D01C58" w:rsidRDefault="00D01C58" w:rsidP="00D01C58">
      <w:pPr>
        <w:rPr>
          <w:rFonts w:ascii="Verdana" w:hAnsi="Verdana"/>
        </w:rPr>
      </w:pPr>
    </w:p>
    <w:p w14:paraId="1A23BE0D" w14:textId="77777777" w:rsidR="00D01C58" w:rsidRPr="00F8741F" w:rsidRDefault="00D01C58" w:rsidP="00D01C58">
      <w:pPr>
        <w:rPr>
          <w:rFonts w:ascii="Verdana" w:hAnsi="Verdana"/>
          <w:b/>
          <w:bCs/>
        </w:rPr>
      </w:pPr>
      <w:r w:rsidRPr="00F8741F">
        <w:rPr>
          <w:rFonts w:ascii="Verdana" w:hAnsi="Verdana"/>
          <w:b/>
          <w:bCs/>
        </w:rPr>
        <w:t xml:space="preserve">Natuur </w:t>
      </w:r>
    </w:p>
    <w:p w14:paraId="683EAF9D" w14:textId="77777777" w:rsidR="00D01C58" w:rsidRDefault="00D01C58" w:rsidP="00D01C58">
      <w:pPr>
        <w:pStyle w:val="Lijstalinea"/>
        <w:numPr>
          <w:ilvl w:val="0"/>
          <w:numId w:val="27"/>
        </w:numPr>
        <w:spacing w:after="160"/>
        <w:contextualSpacing/>
        <w:rPr>
          <w:rFonts w:ascii="Verdana" w:hAnsi="Verdana"/>
        </w:rPr>
      </w:pPr>
      <w:r>
        <w:rPr>
          <w:rFonts w:ascii="Verdana" w:hAnsi="Verdana"/>
        </w:rPr>
        <w:t>Houtopstanden</w:t>
      </w:r>
    </w:p>
    <w:p w14:paraId="47E4184A" w14:textId="77777777" w:rsidR="00D01C58" w:rsidRDefault="00D01C58" w:rsidP="00D01C58">
      <w:pPr>
        <w:pStyle w:val="Lijstalinea"/>
        <w:numPr>
          <w:ilvl w:val="0"/>
          <w:numId w:val="27"/>
        </w:numPr>
        <w:spacing w:after="160"/>
        <w:contextualSpacing/>
        <w:rPr>
          <w:rFonts w:ascii="Verdana" w:hAnsi="Verdana"/>
        </w:rPr>
      </w:pPr>
      <w:r>
        <w:rPr>
          <w:rFonts w:ascii="Verdana" w:hAnsi="Verdana"/>
        </w:rPr>
        <w:t>Gebiedsbescherming</w:t>
      </w:r>
    </w:p>
    <w:p w14:paraId="1484AB33" w14:textId="77777777" w:rsidR="00D01C58" w:rsidRDefault="00D01C58" w:rsidP="00D01C58">
      <w:pPr>
        <w:pStyle w:val="Lijstalinea"/>
        <w:numPr>
          <w:ilvl w:val="0"/>
          <w:numId w:val="27"/>
        </w:numPr>
        <w:spacing w:after="160"/>
        <w:contextualSpacing/>
        <w:rPr>
          <w:rFonts w:ascii="Verdana" w:hAnsi="Verdana"/>
        </w:rPr>
      </w:pPr>
      <w:r>
        <w:rPr>
          <w:rFonts w:ascii="Verdana" w:hAnsi="Verdana"/>
        </w:rPr>
        <w:t>Soortenbescherming</w:t>
      </w:r>
    </w:p>
    <w:p w14:paraId="40A86E9D" w14:textId="77777777" w:rsidR="00D01C58" w:rsidRDefault="00D01C58" w:rsidP="00D01C58">
      <w:pPr>
        <w:pStyle w:val="Lijstalinea"/>
        <w:numPr>
          <w:ilvl w:val="0"/>
          <w:numId w:val="27"/>
        </w:numPr>
        <w:spacing w:after="160"/>
        <w:contextualSpacing/>
        <w:rPr>
          <w:rFonts w:ascii="Verdana" w:hAnsi="Verdana"/>
        </w:rPr>
      </w:pPr>
      <w:r>
        <w:rPr>
          <w:rFonts w:ascii="Verdana" w:hAnsi="Verdana"/>
        </w:rPr>
        <w:t>Bekendmakingen</w:t>
      </w:r>
    </w:p>
    <w:p w14:paraId="18A84186" w14:textId="77777777" w:rsidR="00D01C58" w:rsidRDefault="00D01C58" w:rsidP="00D01C58">
      <w:pPr>
        <w:pStyle w:val="Lijstalinea"/>
        <w:numPr>
          <w:ilvl w:val="0"/>
          <w:numId w:val="27"/>
        </w:numPr>
        <w:spacing w:after="160"/>
        <w:contextualSpacing/>
        <w:rPr>
          <w:rFonts w:ascii="Verdana" w:hAnsi="Verdana"/>
        </w:rPr>
      </w:pPr>
      <w:r>
        <w:rPr>
          <w:rFonts w:ascii="Verdana" w:hAnsi="Verdana"/>
        </w:rPr>
        <w:t>Meest gestelde vragen</w:t>
      </w:r>
    </w:p>
    <w:p w14:paraId="09E665E9" w14:textId="77777777" w:rsidR="00D01C58" w:rsidRDefault="00D01C58" w:rsidP="00D01C58">
      <w:pPr>
        <w:pStyle w:val="Lijstalinea"/>
        <w:numPr>
          <w:ilvl w:val="0"/>
          <w:numId w:val="27"/>
        </w:numPr>
        <w:spacing w:after="160"/>
        <w:contextualSpacing/>
        <w:rPr>
          <w:rFonts w:ascii="Verdana" w:hAnsi="Verdana"/>
        </w:rPr>
      </w:pPr>
      <w:r>
        <w:rPr>
          <w:rFonts w:ascii="Verdana" w:hAnsi="Verdana"/>
        </w:rPr>
        <w:t>Stiltegebieden</w:t>
      </w:r>
    </w:p>
    <w:p w14:paraId="66E03FE8" w14:textId="77777777" w:rsidR="00D01C58" w:rsidRDefault="00D01C58" w:rsidP="00D01C58">
      <w:pPr>
        <w:pStyle w:val="Lijstalinea"/>
        <w:numPr>
          <w:ilvl w:val="0"/>
          <w:numId w:val="27"/>
        </w:numPr>
        <w:spacing w:after="160"/>
        <w:contextualSpacing/>
        <w:rPr>
          <w:rFonts w:ascii="Verdana" w:hAnsi="Verdana"/>
        </w:rPr>
      </w:pPr>
      <w:r>
        <w:rPr>
          <w:rFonts w:ascii="Verdana" w:hAnsi="Verdana"/>
        </w:rPr>
        <w:t>Over Wet Natuurbescherming</w:t>
      </w:r>
    </w:p>
    <w:p w14:paraId="4400A430" w14:textId="77777777" w:rsidR="00D01C58" w:rsidRDefault="00D01C58" w:rsidP="00D01C58">
      <w:pPr>
        <w:pStyle w:val="Lijstalinea"/>
        <w:numPr>
          <w:ilvl w:val="0"/>
          <w:numId w:val="27"/>
        </w:numPr>
        <w:spacing w:after="160"/>
        <w:contextualSpacing/>
        <w:rPr>
          <w:rFonts w:ascii="Verdana" w:hAnsi="Verdana"/>
        </w:rPr>
      </w:pPr>
      <w:r>
        <w:rPr>
          <w:rFonts w:ascii="Verdana" w:hAnsi="Verdana"/>
        </w:rPr>
        <w:t>Circuit Zandvoort</w:t>
      </w:r>
    </w:p>
    <w:p w14:paraId="67A79768" w14:textId="77777777" w:rsidR="00D01C58" w:rsidRDefault="00D01C58" w:rsidP="00D01C58">
      <w:pPr>
        <w:pStyle w:val="Lijstalinea"/>
        <w:numPr>
          <w:ilvl w:val="0"/>
          <w:numId w:val="27"/>
        </w:numPr>
        <w:spacing w:after="160"/>
        <w:contextualSpacing/>
        <w:rPr>
          <w:rFonts w:ascii="Verdana" w:hAnsi="Verdana"/>
        </w:rPr>
      </w:pPr>
      <w:r>
        <w:rPr>
          <w:rFonts w:ascii="Verdana" w:hAnsi="Verdana"/>
        </w:rPr>
        <w:t xml:space="preserve">Stikstof </w:t>
      </w:r>
    </w:p>
    <w:p w14:paraId="2368660C" w14:textId="77777777" w:rsidR="00D01C58" w:rsidRDefault="00D01C58" w:rsidP="00D01C58">
      <w:pPr>
        <w:pStyle w:val="Lijstalinea"/>
        <w:numPr>
          <w:ilvl w:val="0"/>
          <w:numId w:val="27"/>
        </w:numPr>
        <w:spacing w:after="160"/>
        <w:contextualSpacing/>
        <w:rPr>
          <w:rFonts w:ascii="Verdana" w:hAnsi="Verdana"/>
        </w:rPr>
      </w:pPr>
      <w:r>
        <w:rPr>
          <w:rFonts w:ascii="Verdana" w:hAnsi="Verdana"/>
        </w:rPr>
        <w:t>Tata Steel IJmuiden</w:t>
      </w:r>
    </w:p>
    <w:p w14:paraId="771F9819" w14:textId="77777777" w:rsidR="00D01C58" w:rsidRPr="001C62C3" w:rsidRDefault="00D01C58" w:rsidP="00D01C58">
      <w:pPr>
        <w:pStyle w:val="Lijstalinea"/>
        <w:rPr>
          <w:rFonts w:ascii="Verdana" w:hAnsi="Verdana"/>
        </w:rPr>
      </w:pPr>
    </w:p>
    <w:p w14:paraId="121AEAB3" w14:textId="77777777" w:rsidR="00D01C58" w:rsidRPr="00DF6CBA" w:rsidRDefault="00D01C58" w:rsidP="00D01C58">
      <w:pPr>
        <w:rPr>
          <w:rFonts w:ascii="Verdana" w:hAnsi="Verdana"/>
        </w:rPr>
      </w:pPr>
    </w:p>
    <w:p w14:paraId="2DAA92FF" w14:textId="77777777" w:rsidR="00D01C58" w:rsidRPr="00F8741F" w:rsidRDefault="00D01C58" w:rsidP="00D01C58">
      <w:pPr>
        <w:rPr>
          <w:rFonts w:ascii="Verdana" w:hAnsi="Verdana"/>
          <w:b/>
          <w:bCs/>
        </w:rPr>
      </w:pPr>
      <w:r w:rsidRPr="00F8741F">
        <w:rPr>
          <w:rFonts w:ascii="Verdana" w:hAnsi="Verdana"/>
          <w:b/>
          <w:bCs/>
        </w:rPr>
        <w:t>Omgevingswet</w:t>
      </w:r>
    </w:p>
    <w:p w14:paraId="03D5FC6F" w14:textId="77777777" w:rsidR="00D01C58" w:rsidRDefault="00D01C58" w:rsidP="00D01C58">
      <w:pPr>
        <w:pStyle w:val="Lijstalinea"/>
        <w:numPr>
          <w:ilvl w:val="0"/>
          <w:numId w:val="26"/>
        </w:numPr>
        <w:spacing w:after="160"/>
        <w:contextualSpacing/>
        <w:rPr>
          <w:rFonts w:ascii="Verdana" w:hAnsi="Verdana"/>
        </w:rPr>
      </w:pPr>
      <w:r>
        <w:rPr>
          <w:rFonts w:ascii="Verdana" w:hAnsi="Verdana"/>
        </w:rPr>
        <w:t>Algemeen</w:t>
      </w:r>
    </w:p>
    <w:p w14:paraId="4341DFDA" w14:textId="77777777" w:rsidR="00D01C58" w:rsidRDefault="00D01C58" w:rsidP="00D01C58">
      <w:pPr>
        <w:pStyle w:val="Lijstalinea"/>
        <w:numPr>
          <w:ilvl w:val="0"/>
          <w:numId w:val="26"/>
        </w:numPr>
        <w:spacing w:after="160"/>
        <w:contextualSpacing/>
        <w:rPr>
          <w:rFonts w:ascii="Verdana" w:hAnsi="Verdana"/>
        </w:rPr>
      </w:pPr>
      <w:r>
        <w:rPr>
          <w:rFonts w:ascii="Verdana" w:hAnsi="Verdana"/>
        </w:rPr>
        <w:t xml:space="preserve">Uitgangspunten Omgevingswet </w:t>
      </w:r>
    </w:p>
    <w:p w14:paraId="51358A82" w14:textId="77777777" w:rsidR="00D01C58" w:rsidRPr="00D40FFB" w:rsidRDefault="00D01C58" w:rsidP="00D01C58">
      <w:pPr>
        <w:pStyle w:val="Lijstalinea"/>
        <w:numPr>
          <w:ilvl w:val="0"/>
          <w:numId w:val="26"/>
        </w:numPr>
        <w:spacing w:after="160"/>
        <w:contextualSpacing/>
        <w:rPr>
          <w:rFonts w:ascii="Verdana" w:hAnsi="Verdana"/>
        </w:rPr>
      </w:pPr>
      <w:r>
        <w:rPr>
          <w:rFonts w:ascii="Verdana" w:hAnsi="Verdana"/>
        </w:rPr>
        <w:t>Werken als één overheid – De Omgevingsdialoog</w:t>
      </w:r>
    </w:p>
    <w:p w14:paraId="0E0F6EAD" w14:textId="77777777" w:rsidR="00D01C58" w:rsidRDefault="00D01C58" w:rsidP="00D01C58">
      <w:pPr>
        <w:rPr>
          <w:rFonts w:ascii="Verdana" w:hAnsi="Verdana"/>
        </w:rPr>
      </w:pPr>
    </w:p>
    <w:p w14:paraId="0115A756" w14:textId="77777777" w:rsidR="00D01C58" w:rsidRPr="0019363F" w:rsidRDefault="00D01C58" w:rsidP="00D01C58">
      <w:pPr>
        <w:rPr>
          <w:rFonts w:ascii="Verdana" w:hAnsi="Verdana"/>
          <w:b/>
          <w:bCs/>
        </w:rPr>
      </w:pPr>
      <w:r w:rsidRPr="0019363F">
        <w:rPr>
          <w:rFonts w:ascii="Verdana" w:hAnsi="Verdana"/>
          <w:b/>
          <w:bCs/>
        </w:rPr>
        <w:t xml:space="preserve">Opdrachtgevers </w:t>
      </w:r>
    </w:p>
    <w:p w14:paraId="36C14278"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Opdrachtformulier</w:t>
      </w:r>
    </w:p>
    <w:p w14:paraId="2F1FC03A"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Alkmaar</w:t>
      </w:r>
    </w:p>
    <w:p w14:paraId="701E2CB6"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Begroting en verantwoording</w:t>
      </w:r>
    </w:p>
    <w:p w14:paraId="50A6326F"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Bergen</w:t>
      </w:r>
    </w:p>
    <w:p w14:paraId="12E9B0F5"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Castricum</w:t>
      </w:r>
    </w:p>
    <w:p w14:paraId="2A36584F"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Configuratie Raadsleden</w:t>
      </w:r>
    </w:p>
    <w:p w14:paraId="01E6961C"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Den Helder</w:t>
      </w:r>
    </w:p>
    <w:p w14:paraId="0619679F"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Dijk en Waard</w:t>
      </w:r>
    </w:p>
    <w:p w14:paraId="17A90221"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Documenten</w:t>
      </w:r>
    </w:p>
    <w:p w14:paraId="49C35B69"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Downloads</w:t>
      </w:r>
    </w:p>
    <w:p w14:paraId="669694E9"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Drechterland</w:t>
      </w:r>
    </w:p>
    <w:p w14:paraId="39DB94FF"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Enkhuizen</w:t>
      </w:r>
    </w:p>
    <w:p w14:paraId="37EFD91F"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Heiloo</w:t>
      </w:r>
    </w:p>
    <w:p w14:paraId="076955FA"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Hollands Kroon</w:t>
      </w:r>
    </w:p>
    <w:p w14:paraId="6F1417E2"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Hoorn</w:t>
      </w:r>
    </w:p>
    <w:p w14:paraId="70E51E8D"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Introductie video Rob</w:t>
      </w:r>
    </w:p>
    <w:p w14:paraId="20D20554"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Koggenland</w:t>
      </w:r>
    </w:p>
    <w:p w14:paraId="342335F7"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Medemblik</w:t>
      </w:r>
    </w:p>
    <w:p w14:paraId="45DA2563"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OD NHN</w:t>
      </w:r>
    </w:p>
    <w:p w14:paraId="5CD92CF1"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Opmeer</w:t>
      </w:r>
    </w:p>
    <w:p w14:paraId="129DFB8F"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Provincie NH</w:t>
      </w:r>
    </w:p>
    <w:p w14:paraId="51C866E7"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Regionale VTH strategie 2021-2023</w:t>
      </w:r>
    </w:p>
    <w:p w14:paraId="1020907A"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Schagen</w:t>
      </w:r>
    </w:p>
    <w:p w14:paraId="4C5342A8"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Stede Broec</w:t>
      </w:r>
    </w:p>
    <w:p w14:paraId="3130F28F"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Taken per gemeente</w:t>
      </w:r>
    </w:p>
    <w:p w14:paraId="3DD63563" w14:textId="77777777" w:rsidR="00D01C58" w:rsidRDefault="00D01C58" w:rsidP="00D01C58">
      <w:pPr>
        <w:pStyle w:val="Lijstalinea"/>
        <w:numPr>
          <w:ilvl w:val="0"/>
          <w:numId w:val="37"/>
        </w:numPr>
        <w:spacing w:after="160"/>
        <w:contextualSpacing/>
        <w:rPr>
          <w:rFonts w:ascii="Verdana" w:hAnsi="Verdana"/>
        </w:rPr>
      </w:pPr>
      <w:r>
        <w:rPr>
          <w:rFonts w:ascii="Verdana" w:hAnsi="Verdana"/>
        </w:rPr>
        <w:t>Texel</w:t>
      </w:r>
    </w:p>
    <w:p w14:paraId="5DCADDD8" w14:textId="77777777" w:rsidR="00D01C58" w:rsidRPr="009F49B8" w:rsidRDefault="00D01C58" w:rsidP="00D01C58">
      <w:pPr>
        <w:pStyle w:val="Lijstalinea"/>
        <w:numPr>
          <w:ilvl w:val="0"/>
          <w:numId w:val="37"/>
        </w:numPr>
        <w:spacing w:after="160"/>
        <w:contextualSpacing/>
        <w:rPr>
          <w:rFonts w:ascii="Verdana" w:hAnsi="Verdana"/>
        </w:rPr>
      </w:pPr>
      <w:r>
        <w:rPr>
          <w:rFonts w:ascii="Verdana" w:hAnsi="Verdana"/>
        </w:rPr>
        <w:t xml:space="preserve">Uw omgevingsdienst </w:t>
      </w:r>
    </w:p>
    <w:p w14:paraId="45AD184F" w14:textId="77777777" w:rsidR="00652A76" w:rsidRDefault="00652A76" w:rsidP="00D01C58">
      <w:pPr>
        <w:rPr>
          <w:rFonts w:ascii="Verdana" w:hAnsi="Verdana"/>
          <w:b/>
          <w:bCs/>
        </w:rPr>
      </w:pPr>
    </w:p>
    <w:p w14:paraId="4AADA13A" w14:textId="6B0B8409" w:rsidR="00D01C58" w:rsidRDefault="00D01C58" w:rsidP="00D01C58">
      <w:pPr>
        <w:rPr>
          <w:rFonts w:ascii="Verdana" w:hAnsi="Verdana"/>
          <w:b/>
          <w:bCs/>
        </w:rPr>
      </w:pPr>
      <w:r w:rsidRPr="00F8741F">
        <w:rPr>
          <w:rFonts w:ascii="Verdana" w:hAnsi="Verdana"/>
          <w:b/>
          <w:bCs/>
        </w:rPr>
        <w:lastRenderedPageBreak/>
        <w:t>Zwemwater</w:t>
      </w:r>
      <w:r w:rsidR="00155639">
        <w:rPr>
          <w:rFonts w:ascii="Verdana" w:hAnsi="Verdana"/>
          <w:b/>
          <w:bCs/>
        </w:rPr>
        <w:t xml:space="preserve"> (Landingspagina)</w:t>
      </w:r>
    </w:p>
    <w:p w14:paraId="33D5472E" w14:textId="6FCED83B" w:rsidR="00B57691" w:rsidRPr="000F7F0C" w:rsidRDefault="00C01183" w:rsidP="00D01C58">
      <w:pPr>
        <w:rPr>
          <w:rFonts w:ascii="Verdana" w:hAnsi="Verdana" w:cs="Arial"/>
          <w:shd w:val="clear" w:color="auto" w:fill="FFFFFF"/>
        </w:rPr>
      </w:pPr>
      <w:r>
        <w:rPr>
          <w:rFonts w:ascii="Verdana" w:hAnsi="Verdana" w:cs="Arial"/>
          <w:shd w:val="clear" w:color="auto" w:fill="FFFFFF"/>
        </w:rPr>
        <w:t>A</w:t>
      </w:r>
      <w:r w:rsidR="00513143" w:rsidRPr="000F7F0C">
        <w:rPr>
          <w:rFonts w:ascii="Verdana" w:hAnsi="Verdana" w:cs="Arial"/>
          <w:shd w:val="clear" w:color="auto" w:fill="FFFFFF"/>
        </w:rPr>
        <w:t>lle meldingsformulieren voor zwembaden of oppervlaktewater</w:t>
      </w:r>
      <w:r>
        <w:rPr>
          <w:rFonts w:ascii="Verdana" w:hAnsi="Verdana" w:cs="Arial"/>
          <w:shd w:val="clear" w:color="auto" w:fill="FFFFFF"/>
        </w:rPr>
        <w:t xml:space="preserve"> zijn hier voor u als ondernemer b</w:t>
      </w:r>
      <w:r w:rsidR="00703B71">
        <w:rPr>
          <w:rFonts w:ascii="Verdana" w:hAnsi="Verdana" w:cs="Arial"/>
          <w:shd w:val="clear" w:color="auto" w:fill="FFFFFF"/>
        </w:rPr>
        <w:t>eschikbaar</w:t>
      </w:r>
      <w:r w:rsidR="00513143" w:rsidRPr="000F7F0C">
        <w:rPr>
          <w:rFonts w:ascii="Verdana" w:hAnsi="Verdana" w:cs="Arial"/>
          <w:shd w:val="clear" w:color="auto" w:fill="FFFFFF"/>
        </w:rPr>
        <w:t xml:space="preserve">. </w:t>
      </w:r>
      <w:r w:rsidR="004E16A1">
        <w:rPr>
          <w:rFonts w:ascii="Verdana" w:hAnsi="Verdana" w:cs="Arial"/>
          <w:shd w:val="clear" w:color="auto" w:fill="FFFFFF"/>
        </w:rPr>
        <w:t xml:space="preserve">Verder leest u alles over </w:t>
      </w:r>
      <w:r w:rsidR="00513143" w:rsidRPr="000F7F0C">
        <w:rPr>
          <w:rFonts w:ascii="Verdana" w:hAnsi="Verdana" w:cs="Arial"/>
          <w:shd w:val="clear" w:color="auto" w:fill="FFFFFF"/>
        </w:rPr>
        <w:t>de geldende wet- en regelgeving.</w:t>
      </w:r>
    </w:p>
    <w:p w14:paraId="4D93C948" w14:textId="399DBF06" w:rsidR="00513143" w:rsidRPr="000F7F0C" w:rsidRDefault="00513143" w:rsidP="00D01C58">
      <w:pPr>
        <w:rPr>
          <w:rFonts w:ascii="Verdana" w:hAnsi="Verdana" w:cs="Arial"/>
          <w:shd w:val="clear" w:color="auto" w:fill="FFFFFF"/>
        </w:rPr>
      </w:pPr>
    </w:p>
    <w:p w14:paraId="73B62A49" w14:textId="4906CD82" w:rsidR="00513143" w:rsidRPr="000F7F0C" w:rsidRDefault="000F7F0C" w:rsidP="00D01C58">
      <w:pPr>
        <w:rPr>
          <w:rFonts w:ascii="Verdana" w:hAnsi="Verdana"/>
        </w:rPr>
      </w:pPr>
      <w:r w:rsidRPr="000F7F0C">
        <w:rPr>
          <w:rFonts w:ascii="Verdana" w:hAnsi="Verdana" w:cs="Arial"/>
          <w:shd w:val="clear" w:color="auto" w:fill="FFFFFF"/>
        </w:rPr>
        <w:t>In Noord-Holland zijn meer dan 150 officieel aangewezen zwemwaterlocaties waar je veilig kunt zwemmen. Het officiële zwemseizoen start op 1 mei en eindigt op 1 oktober.</w:t>
      </w:r>
    </w:p>
    <w:p w14:paraId="020F0E48" w14:textId="77777777" w:rsidR="00D01C58" w:rsidRDefault="00D01C58" w:rsidP="00D01C58">
      <w:pPr>
        <w:rPr>
          <w:rFonts w:ascii="Verdana" w:hAnsi="Verdana"/>
          <w:b/>
          <w:bCs/>
        </w:rPr>
      </w:pPr>
    </w:p>
    <w:p w14:paraId="16A39C54" w14:textId="77777777" w:rsidR="00D01C58" w:rsidRPr="00D82A63" w:rsidRDefault="00D01C58" w:rsidP="00D01C58">
      <w:pPr>
        <w:rPr>
          <w:rFonts w:ascii="Verdana" w:hAnsi="Verdana"/>
          <w:i/>
          <w:iCs/>
        </w:rPr>
      </w:pPr>
      <w:r w:rsidRPr="00D82A63">
        <w:rPr>
          <w:rFonts w:ascii="Verdana" w:hAnsi="Verdana"/>
          <w:i/>
          <w:iCs/>
        </w:rPr>
        <w:t xml:space="preserve">Ondernemers </w:t>
      </w:r>
    </w:p>
    <w:p w14:paraId="1DB0F087" w14:textId="77777777" w:rsidR="00D01C58" w:rsidRDefault="00D01C58" w:rsidP="00D01C58">
      <w:pPr>
        <w:pStyle w:val="Lijstalinea"/>
        <w:numPr>
          <w:ilvl w:val="0"/>
          <w:numId w:val="24"/>
        </w:numPr>
        <w:spacing w:after="160"/>
        <w:contextualSpacing/>
        <w:rPr>
          <w:rFonts w:ascii="Verdana" w:hAnsi="Verdana"/>
        </w:rPr>
      </w:pPr>
      <w:r>
        <w:rPr>
          <w:rFonts w:ascii="Verdana" w:hAnsi="Verdana"/>
        </w:rPr>
        <w:t>Zwembaden en badinrichtingen</w:t>
      </w:r>
    </w:p>
    <w:p w14:paraId="28082364" w14:textId="77777777" w:rsidR="00D01C58" w:rsidRDefault="00D01C58" w:rsidP="00D01C58">
      <w:pPr>
        <w:pStyle w:val="Lijstalinea"/>
        <w:numPr>
          <w:ilvl w:val="0"/>
          <w:numId w:val="24"/>
        </w:numPr>
        <w:spacing w:after="160"/>
        <w:contextualSpacing/>
        <w:rPr>
          <w:rFonts w:ascii="Verdana" w:hAnsi="Verdana"/>
        </w:rPr>
      </w:pPr>
      <w:r>
        <w:rPr>
          <w:rFonts w:ascii="Verdana" w:hAnsi="Verdana"/>
        </w:rPr>
        <w:t>Oppervlaktewater/ buiten zwemmen</w:t>
      </w:r>
    </w:p>
    <w:p w14:paraId="5B427D95" w14:textId="77777777" w:rsidR="00D01C58" w:rsidRDefault="00D01C58" w:rsidP="00D01C58">
      <w:pPr>
        <w:pStyle w:val="Lijstalinea"/>
        <w:numPr>
          <w:ilvl w:val="0"/>
          <w:numId w:val="24"/>
        </w:numPr>
        <w:spacing w:after="160"/>
        <w:contextualSpacing/>
        <w:rPr>
          <w:rFonts w:ascii="Verdana" w:hAnsi="Verdana"/>
        </w:rPr>
      </w:pPr>
      <w:r>
        <w:rPr>
          <w:rFonts w:ascii="Verdana" w:hAnsi="Verdana"/>
        </w:rPr>
        <w:t>Meldingsformulieren-informatie</w:t>
      </w:r>
    </w:p>
    <w:p w14:paraId="20D89732" w14:textId="77777777" w:rsidR="00D01C58" w:rsidRDefault="00D01C58" w:rsidP="00D01C58">
      <w:pPr>
        <w:rPr>
          <w:rFonts w:ascii="Verdana" w:hAnsi="Verdana"/>
          <w:i/>
          <w:iCs/>
        </w:rPr>
      </w:pPr>
    </w:p>
    <w:p w14:paraId="302D1961" w14:textId="77777777" w:rsidR="00D01C58" w:rsidRDefault="00D01C58" w:rsidP="00D01C58">
      <w:pPr>
        <w:rPr>
          <w:rFonts w:ascii="Verdana" w:hAnsi="Verdana"/>
          <w:i/>
          <w:iCs/>
        </w:rPr>
      </w:pPr>
      <w:r w:rsidRPr="00D82A63">
        <w:rPr>
          <w:rFonts w:ascii="Verdana" w:hAnsi="Verdana"/>
          <w:i/>
          <w:iCs/>
        </w:rPr>
        <w:t>Inwoners</w:t>
      </w:r>
    </w:p>
    <w:p w14:paraId="4D336B44" w14:textId="77777777" w:rsidR="00D01C58" w:rsidRDefault="00D01C58" w:rsidP="00D01C58">
      <w:pPr>
        <w:pStyle w:val="Lijstalinea"/>
        <w:numPr>
          <w:ilvl w:val="0"/>
          <w:numId w:val="36"/>
        </w:numPr>
        <w:spacing w:after="160"/>
        <w:contextualSpacing/>
        <w:rPr>
          <w:rFonts w:ascii="Verdana" w:hAnsi="Verdana"/>
          <w:i/>
          <w:iCs/>
        </w:rPr>
      </w:pPr>
      <w:r>
        <w:rPr>
          <w:rFonts w:ascii="Verdana" w:hAnsi="Verdana"/>
          <w:i/>
          <w:iCs/>
        </w:rPr>
        <w:t>Zwembaden</w:t>
      </w:r>
    </w:p>
    <w:p w14:paraId="3208ADF7" w14:textId="7B9C4A0C" w:rsidR="008B4AA8" w:rsidRPr="008B4AA8" w:rsidRDefault="00D01C58" w:rsidP="001026A1">
      <w:pPr>
        <w:pStyle w:val="Lijstalinea"/>
        <w:numPr>
          <w:ilvl w:val="0"/>
          <w:numId w:val="36"/>
        </w:numPr>
      </w:pPr>
      <w:r w:rsidRPr="001026A1">
        <w:rPr>
          <w:rFonts w:ascii="Verdana" w:hAnsi="Verdana"/>
          <w:i/>
          <w:iCs/>
        </w:rPr>
        <w:t>Oppervlaktewater</w:t>
      </w:r>
      <w:r w:rsidR="00652A76" w:rsidRPr="001026A1">
        <w:rPr>
          <w:rFonts w:ascii="Verdana" w:hAnsi="Verdana"/>
          <w:i/>
          <w:iCs/>
        </w:rPr>
        <w:t xml:space="preserve">/ buiten zwemmen </w:t>
      </w:r>
    </w:p>
    <w:p w14:paraId="730EDC1D" w14:textId="1B8ECA91" w:rsidR="008B4AA8" w:rsidRDefault="008B4AA8" w:rsidP="008B4AA8"/>
    <w:p w14:paraId="4FFDED73" w14:textId="1E7443A5" w:rsidR="004F38E8" w:rsidRDefault="004F38E8" w:rsidP="008B4AA8"/>
    <w:p w14:paraId="34724669" w14:textId="54F8F692" w:rsidR="004F38E8" w:rsidRDefault="004F38E8" w:rsidP="004F38E8">
      <w:pPr>
        <w:pBdr>
          <w:top w:val="single" w:sz="4" w:space="1" w:color="auto"/>
          <w:left w:val="single" w:sz="4" w:space="4" w:color="auto"/>
          <w:bottom w:val="single" w:sz="4" w:space="1" w:color="auto"/>
          <w:right w:val="single" w:sz="4" w:space="4" w:color="auto"/>
        </w:pBdr>
        <w:shd w:val="clear" w:color="auto" w:fill="92D050"/>
        <w:rPr>
          <w:b/>
          <w:bCs/>
          <w:i/>
          <w:iCs/>
          <w:color w:val="FFFFFF" w:themeColor="background1"/>
        </w:rPr>
      </w:pPr>
      <w:r w:rsidRPr="004F38E8">
        <w:rPr>
          <w:b/>
          <w:bCs/>
          <w:i/>
          <w:iCs/>
          <w:color w:val="FFFFFF" w:themeColor="background1"/>
        </w:rPr>
        <w:t>Fotowerk</w:t>
      </w:r>
    </w:p>
    <w:p w14:paraId="6E1830A1" w14:textId="77777777" w:rsidR="00944D7F" w:rsidRPr="004F38E8" w:rsidRDefault="00944D7F" w:rsidP="004F38E8">
      <w:pPr>
        <w:pBdr>
          <w:top w:val="single" w:sz="4" w:space="1" w:color="auto"/>
          <w:left w:val="single" w:sz="4" w:space="4" w:color="auto"/>
          <w:bottom w:val="single" w:sz="4" w:space="1" w:color="auto"/>
          <w:right w:val="single" w:sz="4" w:space="4" w:color="auto"/>
        </w:pBdr>
        <w:shd w:val="clear" w:color="auto" w:fill="92D050"/>
        <w:rPr>
          <w:b/>
          <w:bCs/>
          <w:i/>
          <w:iCs/>
          <w:color w:val="FFFFFF" w:themeColor="background1"/>
        </w:rPr>
      </w:pPr>
    </w:p>
    <w:p w14:paraId="28466932" w14:textId="354A3A54" w:rsidR="004F38E8" w:rsidRDefault="001B7DB5"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Afval</w:t>
      </w:r>
      <w:r w:rsidR="006F7B60">
        <w:rPr>
          <w:color w:val="FFFFFF" w:themeColor="background1"/>
        </w:rPr>
        <w:t xml:space="preserve">: </w:t>
      </w:r>
      <w:r w:rsidR="0099334C">
        <w:rPr>
          <w:color w:val="FFFFFF" w:themeColor="background1"/>
        </w:rPr>
        <w:t xml:space="preserve">afval thema </w:t>
      </w:r>
    </w:p>
    <w:p w14:paraId="3B7BD02B" w14:textId="77777777" w:rsidR="00944D7F" w:rsidRDefault="00944D7F"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6BD11E15" w14:textId="2E377038" w:rsidR="001B7DB5" w:rsidRDefault="001B7DB5"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Asbest</w:t>
      </w:r>
      <w:r w:rsidR="006F7B60">
        <w:rPr>
          <w:color w:val="FFFFFF" w:themeColor="background1"/>
        </w:rPr>
        <w:t>:</w:t>
      </w:r>
      <w:r w:rsidR="0099334C">
        <w:rPr>
          <w:color w:val="FFFFFF" w:themeColor="background1"/>
        </w:rPr>
        <w:t xml:space="preserve"> asbest thema</w:t>
      </w:r>
    </w:p>
    <w:p w14:paraId="1F7DCEC9" w14:textId="77777777" w:rsidR="00944D7F" w:rsidRDefault="00944D7F"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792CC3B1" w14:textId="3BFD91DA" w:rsidR="001B7DB5" w:rsidRDefault="00767F6E"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Controle &amp; Toezicht</w:t>
      </w:r>
      <w:r w:rsidR="006F7B60">
        <w:rPr>
          <w:color w:val="FFFFFF" w:themeColor="background1"/>
        </w:rPr>
        <w:t>:</w:t>
      </w:r>
      <w:r w:rsidR="0099334C">
        <w:rPr>
          <w:color w:val="FFFFFF" w:themeColor="background1"/>
        </w:rPr>
        <w:t xml:space="preserve"> Controle </w:t>
      </w:r>
      <w:r w:rsidR="00E570B6">
        <w:rPr>
          <w:color w:val="FFFFFF" w:themeColor="background1"/>
        </w:rPr>
        <w:t>&amp; Toezicht thema</w:t>
      </w:r>
    </w:p>
    <w:p w14:paraId="26D5A6D6" w14:textId="77777777" w:rsidR="00944D7F" w:rsidRDefault="00944D7F"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58A70C50" w14:textId="0DA30A18" w:rsidR="00767F6E" w:rsidRDefault="005314F9"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Bodem</w:t>
      </w:r>
      <w:r w:rsidR="006F7B60">
        <w:rPr>
          <w:color w:val="FFFFFF" w:themeColor="background1"/>
        </w:rPr>
        <w:t>:</w:t>
      </w:r>
      <w:r w:rsidR="00E570B6">
        <w:rPr>
          <w:color w:val="FFFFFF" w:themeColor="background1"/>
        </w:rPr>
        <w:t xml:space="preserve"> Bodem thema </w:t>
      </w:r>
    </w:p>
    <w:p w14:paraId="38A99A8B" w14:textId="77777777" w:rsidR="00944D7F" w:rsidRDefault="00944D7F"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5A0F827C" w14:textId="2BFBAD11" w:rsidR="005314F9" w:rsidRDefault="005314F9"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Bouwen</w:t>
      </w:r>
      <w:r w:rsidR="006F7B60">
        <w:rPr>
          <w:color w:val="FFFFFF" w:themeColor="background1"/>
        </w:rPr>
        <w:t>:</w:t>
      </w:r>
      <w:r w:rsidR="0024378E">
        <w:rPr>
          <w:color w:val="FFFFFF" w:themeColor="background1"/>
        </w:rPr>
        <w:t xml:space="preserve"> Bouwen thema </w:t>
      </w:r>
    </w:p>
    <w:p w14:paraId="0EB863EB" w14:textId="77777777" w:rsidR="00944D7F" w:rsidRDefault="00944D7F"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61D440FE" w14:textId="6047BDCA" w:rsidR="005314F9" w:rsidRDefault="005314F9"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Duurzaamheid &amp; Energie</w:t>
      </w:r>
      <w:r w:rsidR="006F7B60">
        <w:rPr>
          <w:color w:val="FFFFFF" w:themeColor="background1"/>
        </w:rPr>
        <w:t>:</w:t>
      </w:r>
      <w:r>
        <w:rPr>
          <w:color w:val="FFFFFF" w:themeColor="background1"/>
        </w:rPr>
        <w:t xml:space="preserve"> </w:t>
      </w:r>
      <w:r w:rsidR="0024378E">
        <w:rPr>
          <w:color w:val="FFFFFF" w:themeColor="background1"/>
        </w:rPr>
        <w:t>Duurzaamheid &amp; Energie thema</w:t>
      </w:r>
    </w:p>
    <w:p w14:paraId="27C335C3" w14:textId="77777777" w:rsidR="00944D7F" w:rsidRDefault="00944D7F"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3B346DA6" w14:textId="5574C55F" w:rsidR="005314F9" w:rsidRDefault="005314F9"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Externe veiligheid</w:t>
      </w:r>
      <w:r w:rsidR="006F7B60">
        <w:rPr>
          <w:color w:val="FFFFFF" w:themeColor="background1"/>
        </w:rPr>
        <w:t>:</w:t>
      </w:r>
      <w:r>
        <w:rPr>
          <w:color w:val="FFFFFF" w:themeColor="background1"/>
        </w:rPr>
        <w:t xml:space="preserve"> </w:t>
      </w:r>
      <w:r w:rsidR="00413334">
        <w:rPr>
          <w:color w:val="FFFFFF" w:themeColor="background1"/>
        </w:rPr>
        <w:t>Externe veiligheid thema</w:t>
      </w:r>
    </w:p>
    <w:p w14:paraId="155F3B7A" w14:textId="77777777" w:rsidR="00944D7F" w:rsidRDefault="00944D7F"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664DC256" w14:textId="0E3873E8" w:rsidR="005314F9" w:rsidRDefault="005314F9"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Geluid</w:t>
      </w:r>
      <w:r w:rsidR="006F7B60">
        <w:rPr>
          <w:color w:val="FFFFFF" w:themeColor="background1"/>
        </w:rPr>
        <w:t>:</w:t>
      </w:r>
      <w:r w:rsidR="00413334">
        <w:rPr>
          <w:color w:val="FFFFFF" w:themeColor="background1"/>
        </w:rPr>
        <w:t xml:space="preserve"> Geluid thema</w:t>
      </w:r>
    </w:p>
    <w:p w14:paraId="2CFF8362" w14:textId="77777777" w:rsidR="00944D7F" w:rsidRDefault="00944D7F"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13E4B405" w14:textId="0AE27F5B" w:rsidR="005314F9" w:rsidRDefault="005314F9"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Klachten</w:t>
      </w:r>
      <w:r w:rsidR="006F7B60">
        <w:rPr>
          <w:color w:val="FFFFFF" w:themeColor="background1"/>
        </w:rPr>
        <w:t>:</w:t>
      </w:r>
      <w:r w:rsidR="00413334">
        <w:rPr>
          <w:color w:val="FFFFFF" w:themeColor="background1"/>
        </w:rPr>
        <w:t xml:space="preserve"> Klachten thema </w:t>
      </w:r>
    </w:p>
    <w:p w14:paraId="3C6B1306" w14:textId="77777777" w:rsidR="00944D7F" w:rsidRDefault="00944D7F"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1907F5D1" w14:textId="5800E543" w:rsidR="005314F9" w:rsidRPr="00413334" w:rsidRDefault="005314F9"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sidRPr="00413334">
        <w:rPr>
          <w:color w:val="FFFFFF" w:themeColor="background1"/>
        </w:rPr>
        <w:t>Melding of Vergunning</w:t>
      </w:r>
      <w:r w:rsidR="006F7B60" w:rsidRPr="00413334">
        <w:rPr>
          <w:color w:val="FFFFFF" w:themeColor="background1"/>
        </w:rPr>
        <w:t>:</w:t>
      </w:r>
      <w:r w:rsidR="00413334" w:rsidRPr="00413334">
        <w:rPr>
          <w:color w:val="FFFFFF" w:themeColor="background1"/>
        </w:rPr>
        <w:t xml:space="preserve"> Melding of Vergunning thema</w:t>
      </w:r>
    </w:p>
    <w:p w14:paraId="21523743" w14:textId="77777777" w:rsidR="00944D7F" w:rsidRPr="00413334" w:rsidRDefault="00944D7F"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7D36CA7A" w14:textId="7A6FFCB4" w:rsidR="005314F9" w:rsidRDefault="005314F9"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Natuur</w:t>
      </w:r>
      <w:r w:rsidR="006F7B60">
        <w:rPr>
          <w:color w:val="FFFFFF" w:themeColor="background1"/>
        </w:rPr>
        <w:t>:</w:t>
      </w:r>
      <w:r w:rsidR="00413334">
        <w:rPr>
          <w:color w:val="FFFFFF" w:themeColor="background1"/>
        </w:rPr>
        <w:t xml:space="preserve"> Natuur thema</w:t>
      </w:r>
    </w:p>
    <w:p w14:paraId="38F26C99" w14:textId="77777777" w:rsidR="00944D7F" w:rsidRDefault="00944D7F"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14BC85C8" w14:textId="4724F422" w:rsidR="005314F9" w:rsidRDefault="005314F9"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Omgevingswet</w:t>
      </w:r>
      <w:r w:rsidR="006F7B60">
        <w:rPr>
          <w:color w:val="FFFFFF" w:themeColor="background1"/>
        </w:rPr>
        <w:t>:</w:t>
      </w:r>
      <w:r>
        <w:rPr>
          <w:color w:val="FFFFFF" w:themeColor="background1"/>
        </w:rPr>
        <w:t xml:space="preserve"> </w:t>
      </w:r>
      <w:r w:rsidR="00413334">
        <w:rPr>
          <w:color w:val="FFFFFF" w:themeColor="background1"/>
        </w:rPr>
        <w:t xml:space="preserve">Omgevingswet thema </w:t>
      </w:r>
    </w:p>
    <w:p w14:paraId="08017735" w14:textId="77777777" w:rsidR="00944D7F" w:rsidRDefault="00944D7F"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5C567BB2" w14:textId="54C7AFCC" w:rsidR="005314F9" w:rsidRDefault="005314F9"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Opdrachtgevers</w:t>
      </w:r>
      <w:r w:rsidR="006F7B60">
        <w:rPr>
          <w:color w:val="FFFFFF" w:themeColor="background1"/>
        </w:rPr>
        <w:t>:</w:t>
      </w:r>
      <w:r>
        <w:rPr>
          <w:color w:val="FFFFFF" w:themeColor="background1"/>
        </w:rPr>
        <w:t xml:space="preserve"> </w:t>
      </w:r>
      <w:r w:rsidR="00413334">
        <w:rPr>
          <w:color w:val="FFFFFF" w:themeColor="background1"/>
        </w:rPr>
        <w:t xml:space="preserve">Opdrachtgevers thema </w:t>
      </w:r>
    </w:p>
    <w:p w14:paraId="28EADBA4" w14:textId="77777777" w:rsidR="00944D7F" w:rsidRDefault="00944D7F"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p>
    <w:p w14:paraId="423C3B90" w14:textId="3DCF52D3" w:rsidR="005314F9" w:rsidRDefault="005314F9" w:rsidP="004F38E8">
      <w:pPr>
        <w:pBdr>
          <w:top w:val="single" w:sz="4" w:space="1" w:color="auto"/>
          <w:left w:val="single" w:sz="4" w:space="4" w:color="auto"/>
          <w:bottom w:val="single" w:sz="4" w:space="1" w:color="auto"/>
          <w:right w:val="single" w:sz="4" w:space="4" w:color="auto"/>
        </w:pBdr>
        <w:shd w:val="clear" w:color="auto" w:fill="92D050"/>
        <w:rPr>
          <w:color w:val="FFFFFF" w:themeColor="background1"/>
        </w:rPr>
      </w:pPr>
      <w:r>
        <w:rPr>
          <w:color w:val="FFFFFF" w:themeColor="background1"/>
        </w:rPr>
        <w:t>Zwemwater</w:t>
      </w:r>
      <w:r w:rsidR="006F7B60">
        <w:rPr>
          <w:color w:val="FFFFFF" w:themeColor="background1"/>
        </w:rPr>
        <w:t>:</w:t>
      </w:r>
      <w:r w:rsidR="00413334">
        <w:rPr>
          <w:color w:val="FFFFFF" w:themeColor="background1"/>
        </w:rPr>
        <w:t xml:space="preserve"> Zwemwater thema</w:t>
      </w:r>
    </w:p>
    <w:p w14:paraId="6D64465D" w14:textId="40525702" w:rsidR="004961F5" w:rsidRDefault="004961F5" w:rsidP="004961F5">
      <w:pPr>
        <w:pStyle w:val="Kop1"/>
      </w:pPr>
      <w:bookmarkStart w:id="10" w:name="_Toc114487418"/>
      <w:r>
        <w:lastRenderedPageBreak/>
        <w:t>footer</w:t>
      </w:r>
      <w:bookmarkEnd w:id="10"/>
    </w:p>
    <w:p w14:paraId="6EED7528" w14:textId="3017BF9F" w:rsidR="004F530B" w:rsidRDefault="006E1F2C" w:rsidP="004F530B">
      <w:pPr>
        <w:pStyle w:val="Kop2"/>
        <w:rPr>
          <w:sz w:val="18"/>
          <w:szCs w:val="18"/>
        </w:rPr>
      </w:pPr>
      <w:bookmarkStart w:id="11" w:name="_Toc114487419"/>
      <w:r>
        <w:t>Footer</w:t>
      </w:r>
      <w:bookmarkEnd w:id="11"/>
      <w:r>
        <w:t xml:space="preserve"> </w:t>
      </w:r>
      <w:r w:rsidR="004F530B">
        <w:t xml:space="preserve"> </w:t>
      </w:r>
      <w:r w:rsidR="004F530B" w:rsidRPr="00D74655">
        <w:rPr>
          <w:sz w:val="18"/>
          <w:szCs w:val="18"/>
        </w:rPr>
        <w:t xml:space="preserve"> </w:t>
      </w:r>
    </w:p>
    <w:p w14:paraId="75F53C87" w14:textId="77777777" w:rsidR="005326E3" w:rsidRDefault="005326E3" w:rsidP="001F3B10">
      <w:pPr>
        <w:rPr>
          <w:rFonts w:ascii="Verdana" w:hAnsi="Verdana"/>
        </w:rPr>
      </w:pPr>
    </w:p>
    <w:p w14:paraId="026EBBF7" w14:textId="1861AB4C" w:rsidR="001F3B10" w:rsidRDefault="001F3B10" w:rsidP="001F3B10">
      <w:pPr>
        <w:rPr>
          <w:rFonts w:ascii="Verdana" w:hAnsi="Verdana"/>
        </w:rPr>
      </w:pPr>
      <w:r>
        <w:rPr>
          <w:rFonts w:ascii="Verdana" w:hAnsi="Verdana"/>
        </w:rPr>
        <w:t>Ons werkgebied (</w:t>
      </w:r>
      <w:r w:rsidRPr="0023797B">
        <w:rPr>
          <w:rFonts w:ascii="Verdana" w:hAnsi="Verdana"/>
        </w:rPr>
        <w:t xml:space="preserve">Landkaartje </w:t>
      </w:r>
      <w:r>
        <w:rPr>
          <w:rFonts w:ascii="Verdana" w:hAnsi="Verdana"/>
        </w:rPr>
        <w:t xml:space="preserve">animatie. Kaart aanklikbaar naar; </w:t>
      </w:r>
      <w:hyperlink r:id="rId20" w:history="1">
        <w:r>
          <w:rPr>
            <w:rStyle w:val="Hyperlink"/>
          </w:rPr>
          <w:t>Deelnemers - OD NHN</w:t>
        </w:r>
      </w:hyperlink>
      <w:r>
        <w:rPr>
          <w:rFonts w:ascii="Verdana" w:hAnsi="Verdana"/>
        </w:rPr>
        <w:t>)</w:t>
      </w:r>
    </w:p>
    <w:p w14:paraId="6D2D9B90" w14:textId="77777777" w:rsidR="001F3B10" w:rsidRPr="0023797B" w:rsidRDefault="001F3B10" w:rsidP="001F3B10">
      <w:pPr>
        <w:rPr>
          <w:rFonts w:ascii="Verdana" w:hAnsi="Verdana"/>
        </w:rPr>
      </w:pPr>
    </w:p>
    <w:p w14:paraId="09B5E34C" w14:textId="77777777" w:rsidR="001F3B10" w:rsidRDefault="001F3B10" w:rsidP="001F3B10">
      <w:pPr>
        <w:rPr>
          <w:rFonts w:ascii="Verdana" w:hAnsi="Verdana"/>
        </w:rPr>
      </w:pPr>
      <w:r>
        <w:rPr>
          <w:rFonts w:ascii="Verdana" w:hAnsi="Verdana"/>
        </w:rPr>
        <w:t>Contact &amp; adres (Uitgeschreven in de footer)</w:t>
      </w:r>
    </w:p>
    <w:p w14:paraId="21DD8818" w14:textId="77777777" w:rsidR="001F3B10" w:rsidRDefault="001F3B10" w:rsidP="001F3B10">
      <w:pPr>
        <w:pStyle w:val="Lijstalinea"/>
        <w:numPr>
          <w:ilvl w:val="0"/>
          <w:numId w:val="39"/>
        </w:numPr>
        <w:spacing w:after="160"/>
        <w:contextualSpacing/>
        <w:rPr>
          <w:rFonts w:ascii="Verdana" w:hAnsi="Verdana"/>
        </w:rPr>
      </w:pPr>
      <w:r>
        <w:rPr>
          <w:rFonts w:ascii="Verdana" w:hAnsi="Verdana"/>
        </w:rPr>
        <w:t>Bezoekadres</w:t>
      </w:r>
    </w:p>
    <w:p w14:paraId="4ABABE03" w14:textId="77777777" w:rsidR="001F3B10" w:rsidRDefault="001F3B10" w:rsidP="001F3B10">
      <w:pPr>
        <w:pStyle w:val="Lijstalinea"/>
        <w:numPr>
          <w:ilvl w:val="0"/>
          <w:numId w:val="39"/>
        </w:numPr>
        <w:spacing w:after="160"/>
        <w:contextualSpacing/>
        <w:rPr>
          <w:rFonts w:ascii="Verdana" w:hAnsi="Verdana"/>
        </w:rPr>
      </w:pPr>
      <w:r>
        <w:rPr>
          <w:rFonts w:ascii="Verdana" w:hAnsi="Verdana"/>
        </w:rPr>
        <w:t>Postadres</w:t>
      </w:r>
    </w:p>
    <w:p w14:paraId="791842E4" w14:textId="77777777" w:rsidR="001F3B10" w:rsidRPr="00C9589F" w:rsidRDefault="001F3B10" w:rsidP="001F3B10">
      <w:pPr>
        <w:pStyle w:val="Lijstalinea"/>
        <w:numPr>
          <w:ilvl w:val="0"/>
          <w:numId w:val="39"/>
        </w:numPr>
        <w:spacing w:after="160"/>
        <w:contextualSpacing/>
        <w:rPr>
          <w:rFonts w:ascii="Verdana" w:hAnsi="Verdana"/>
        </w:rPr>
      </w:pPr>
      <w:r>
        <w:rPr>
          <w:rFonts w:ascii="Verdana" w:hAnsi="Verdana"/>
        </w:rPr>
        <w:t xml:space="preserve">Direct contact </w:t>
      </w:r>
    </w:p>
    <w:p w14:paraId="32CB21CF" w14:textId="77777777" w:rsidR="001F3B10" w:rsidRDefault="001F3B10" w:rsidP="001F3B10">
      <w:pPr>
        <w:rPr>
          <w:rFonts w:ascii="Verdana" w:hAnsi="Verdana"/>
        </w:rPr>
      </w:pPr>
    </w:p>
    <w:p w14:paraId="35DCDB24" w14:textId="1FE7E411" w:rsidR="001F3B10" w:rsidRDefault="001F3B10" w:rsidP="001F3B10">
      <w:pPr>
        <w:rPr>
          <w:rFonts w:ascii="Verdana" w:hAnsi="Verdana"/>
        </w:rPr>
      </w:pPr>
      <w:r>
        <w:rPr>
          <w:rFonts w:ascii="Verdana" w:hAnsi="Verdana"/>
        </w:rPr>
        <w:t>Volg ons op twitter, instagram, linkedin, youtube (weergave logo’s social media en aanklikbaar)</w:t>
      </w:r>
    </w:p>
    <w:p w14:paraId="1E251899" w14:textId="102D76CF" w:rsidR="00553E38" w:rsidRDefault="00553E38" w:rsidP="001F3B10">
      <w:pPr>
        <w:rPr>
          <w:rFonts w:ascii="Verdana" w:hAnsi="Verdana"/>
        </w:rPr>
      </w:pPr>
    </w:p>
    <w:p w14:paraId="3B3392C8" w14:textId="3E6AB2F7" w:rsidR="00553E38" w:rsidRDefault="00553E38" w:rsidP="001F3B10">
      <w:pPr>
        <w:rPr>
          <w:rFonts w:ascii="Verdana" w:hAnsi="Verdana"/>
        </w:rPr>
      </w:pPr>
      <w:r>
        <w:rPr>
          <w:rFonts w:ascii="Verdana" w:hAnsi="Verdana"/>
        </w:rPr>
        <w:t>Klachten (link naar menu met thema’s)</w:t>
      </w:r>
    </w:p>
    <w:p w14:paraId="74CFBEDB" w14:textId="77777777" w:rsidR="001F3B10" w:rsidRDefault="001F3B10" w:rsidP="001F3B10">
      <w:pPr>
        <w:rPr>
          <w:rFonts w:ascii="Verdana" w:hAnsi="Verdana"/>
        </w:rPr>
      </w:pPr>
    </w:p>
    <w:p w14:paraId="54375206" w14:textId="77777777" w:rsidR="00464190" w:rsidRPr="00464190" w:rsidRDefault="00464190" w:rsidP="00464190"/>
    <w:p w14:paraId="6DFD6B77" w14:textId="5826CF85" w:rsidR="005326E3" w:rsidRDefault="00FC2998" w:rsidP="005326E3">
      <w:pPr>
        <w:pStyle w:val="Kop1"/>
      </w:pPr>
      <w:bookmarkStart w:id="12" w:name="_Toc114487420"/>
      <w:r>
        <w:t>Subschrift</w:t>
      </w:r>
      <w:bookmarkEnd w:id="12"/>
    </w:p>
    <w:p w14:paraId="228C787B" w14:textId="3B259BE0" w:rsidR="00FC2998" w:rsidRDefault="00772B28" w:rsidP="00FC2998">
      <w:pPr>
        <w:pStyle w:val="Kop2"/>
        <w:rPr>
          <w:sz w:val="18"/>
          <w:szCs w:val="18"/>
        </w:rPr>
      </w:pPr>
      <w:r w:rsidRPr="00D74655">
        <w:rPr>
          <w:sz w:val="18"/>
          <w:szCs w:val="18"/>
        </w:rPr>
        <w:t xml:space="preserve"> </w:t>
      </w:r>
      <w:bookmarkStart w:id="13" w:name="_Toc114487421"/>
      <w:r w:rsidR="00FC2998">
        <w:t>Subschrift</w:t>
      </w:r>
      <w:bookmarkEnd w:id="13"/>
      <w:r w:rsidR="00FC2998">
        <w:t xml:space="preserve">  </w:t>
      </w:r>
      <w:r w:rsidR="00FC2998" w:rsidRPr="00D74655">
        <w:rPr>
          <w:sz w:val="18"/>
          <w:szCs w:val="18"/>
        </w:rPr>
        <w:t xml:space="preserve"> </w:t>
      </w:r>
    </w:p>
    <w:p w14:paraId="55A90706" w14:textId="77777777" w:rsidR="00FC4756" w:rsidRDefault="00FC4756" w:rsidP="00FC4756">
      <w:pPr>
        <w:rPr>
          <w:rFonts w:ascii="Verdana" w:hAnsi="Verdana"/>
        </w:rPr>
      </w:pPr>
      <w:r>
        <w:rPr>
          <w:rFonts w:ascii="Verdana" w:hAnsi="Verdana"/>
        </w:rPr>
        <w:t>Sitemap</w:t>
      </w:r>
    </w:p>
    <w:p w14:paraId="507F5881" w14:textId="77777777" w:rsidR="00FC4756" w:rsidRDefault="00FC4756" w:rsidP="00FC4756">
      <w:pPr>
        <w:rPr>
          <w:rFonts w:ascii="Verdana" w:hAnsi="Verdana"/>
        </w:rPr>
      </w:pPr>
      <w:r>
        <w:rPr>
          <w:rFonts w:ascii="Verdana" w:hAnsi="Verdana"/>
        </w:rPr>
        <w:t xml:space="preserve">Contact </w:t>
      </w:r>
    </w:p>
    <w:p w14:paraId="40733936" w14:textId="77777777" w:rsidR="00FC4756" w:rsidRDefault="00FC4756" w:rsidP="00FC4756">
      <w:pPr>
        <w:rPr>
          <w:rFonts w:ascii="Verdana" w:hAnsi="Verdana"/>
        </w:rPr>
      </w:pPr>
      <w:r>
        <w:rPr>
          <w:rFonts w:ascii="Verdana" w:hAnsi="Verdana"/>
        </w:rPr>
        <w:t>Disclaimer</w:t>
      </w:r>
    </w:p>
    <w:p w14:paraId="1F66991F" w14:textId="77777777" w:rsidR="00FC4756" w:rsidRDefault="00FC4756" w:rsidP="00FC4756">
      <w:pPr>
        <w:rPr>
          <w:rFonts w:ascii="Verdana" w:hAnsi="Verdana"/>
        </w:rPr>
      </w:pPr>
      <w:r>
        <w:rPr>
          <w:rFonts w:ascii="Verdana" w:hAnsi="Verdana"/>
        </w:rPr>
        <w:t>Privacyverklaring</w:t>
      </w:r>
    </w:p>
    <w:p w14:paraId="3E0CFF32" w14:textId="6B4508E5" w:rsidR="00FC4756" w:rsidRDefault="00FC4756" w:rsidP="00FC4756">
      <w:pPr>
        <w:rPr>
          <w:rFonts w:ascii="Verdana" w:hAnsi="Verdana"/>
        </w:rPr>
      </w:pPr>
      <w:r>
        <w:rPr>
          <w:rFonts w:ascii="Verdana" w:hAnsi="Verdana"/>
        </w:rPr>
        <w:t xml:space="preserve">Cookieverklaring </w:t>
      </w:r>
    </w:p>
    <w:p w14:paraId="52733A5E" w14:textId="7B905D3F" w:rsidR="00464190" w:rsidRDefault="00464190" w:rsidP="00FC4756">
      <w:pPr>
        <w:rPr>
          <w:rFonts w:ascii="Verdana" w:hAnsi="Verdana"/>
        </w:rPr>
      </w:pPr>
      <w:r>
        <w:rPr>
          <w:rFonts w:ascii="Verdana" w:hAnsi="Verdana"/>
        </w:rPr>
        <w:t xml:space="preserve">Toegankelijkheid </w:t>
      </w:r>
    </w:p>
    <w:p w14:paraId="167CE26B" w14:textId="3A2E2C1E" w:rsidR="00772B28" w:rsidRDefault="00772B28" w:rsidP="00772B28">
      <w:pPr>
        <w:pStyle w:val="Kop1"/>
        <w:numPr>
          <w:ilvl w:val="0"/>
          <w:numId w:val="0"/>
        </w:numPr>
      </w:pPr>
      <w:r>
        <w:t xml:space="preserve">  </w:t>
      </w:r>
    </w:p>
    <w:p w14:paraId="453828AA" w14:textId="77777777" w:rsidR="00772B28" w:rsidRDefault="00772B28" w:rsidP="00AF7587"/>
    <w:sectPr w:rsidR="00772B28" w:rsidSect="00552C38">
      <w:pgSz w:w="11906" w:h="16838" w:code="9"/>
      <w:pgMar w:top="1701" w:right="1418" w:bottom="1588" w:left="1418" w:header="709" w:footer="39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3D861" w14:textId="77777777" w:rsidR="00D403CE" w:rsidRDefault="00D403CE" w:rsidP="00E44CB7">
      <w:pPr>
        <w:spacing w:after="0"/>
      </w:pPr>
      <w:r>
        <w:separator/>
      </w:r>
    </w:p>
  </w:endnote>
  <w:endnote w:type="continuationSeparator" w:id="0">
    <w:p w14:paraId="5254DB78" w14:textId="77777777" w:rsidR="00D403CE" w:rsidRDefault="00D403CE" w:rsidP="00E44C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72119" w14:textId="77777777" w:rsidR="002B252A" w:rsidRPr="00626477" w:rsidRDefault="002B252A" w:rsidP="006264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B4ED1" w14:textId="77777777" w:rsidR="00626477" w:rsidRDefault="00B37C32" w:rsidP="00626477">
    <w:pPr>
      <w:jc w:val="center"/>
    </w:pPr>
    <w:r>
      <w:rPr>
        <w:noProof/>
        <w:color w:val="595959" w:themeColor="text1" w:themeTint="A6"/>
        <w:sz w:val="15"/>
        <w:lang w:eastAsia="nl-NL"/>
      </w:rPr>
      <w:drawing>
        <wp:anchor distT="0" distB="0" distL="114300" distR="114300" simplePos="0" relativeHeight="251663360" behindDoc="1" locked="0" layoutInCell="1" allowOverlap="1" wp14:anchorId="11EEA813" wp14:editId="0BB29FFF">
          <wp:simplePos x="0" y="0"/>
          <wp:positionH relativeFrom="page">
            <wp:posOffset>360045</wp:posOffset>
          </wp:positionH>
          <wp:positionV relativeFrom="page">
            <wp:posOffset>10009505</wp:posOffset>
          </wp:positionV>
          <wp:extent cx="6840000" cy="360000"/>
          <wp:effectExtent l="0" t="0" r="0" b="254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0" cy="360000"/>
                  </a:xfrm>
                  <a:prstGeom prst="rect">
                    <a:avLst/>
                  </a:prstGeom>
                  <a:noFill/>
                </pic:spPr>
              </pic:pic>
            </a:graphicData>
          </a:graphic>
          <wp14:sizeRelH relativeFrom="margin">
            <wp14:pctWidth>0</wp14:pctWidth>
          </wp14:sizeRelH>
          <wp14:sizeRelV relativeFrom="margin">
            <wp14:pctHeight>0</wp14:pctHeight>
          </wp14:sizeRelV>
        </wp:anchor>
      </w:drawing>
    </w:r>
    <w:r w:rsidR="00626477" w:rsidRPr="00CB5CB2">
      <w:rPr>
        <w:color w:val="595959" w:themeColor="text1" w:themeTint="A6"/>
        <w:sz w:val="15"/>
      </w:rPr>
      <w:t xml:space="preserve">Pagina </w:t>
    </w:r>
    <w:r w:rsidR="00626477" w:rsidRPr="0050765B">
      <w:rPr>
        <w:b/>
        <w:color w:val="595959" w:themeColor="text1" w:themeTint="A6"/>
        <w:sz w:val="15"/>
      </w:rPr>
      <w:fldChar w:fldCharType="begin"/>
    </w:r>
    <w:r w:rsidR="00626477" w:rsidRPr="0050765B">
      <w:rPr>
        <w:b/>
        <w:color w:val="595959" w:themeColor="text1" w:themeTint="A6"/>
        <w:sz w:val="15"/>
      </w:rPr>
      <w:instrText xml:space="preserve"> PAGE </w:instrText>
    </w:r>
    <w:r w:rsidR="00626477" w:rsidRPr="0050765B">
      <w:rPr>
        <w:b/>
        <w:color w:val="595959" w:themeColor="text1" w:themeTint="A6"/>
        <w:sz w:val="15"/>
      </w:rPr>
      <w:fldChar w:fldCharType="separate"/>
    </w:r>
    <w:r w:rsidR="001511E9">
      <w:rPr>
        <w:b/>
        <w:noProof/>
        <w:color w:val="595959" w:themeColor="text1" w:themeTint="A6"/>
        <w:sz w:val="15"/>
      </w:rPr>
      <w:t>4</w:t>
    </w:r>
    <w:r w:rsidR="00626477" w:rsidRPr="0050765B">
      <w:rPr>
        <w:b/>
        <w:color w:val="595959" w:themeColor="text1" w:themeTint="A6"/>
        <w:sz w:val="15"/>
      </w:rPr>
      <w:fldChar w:fldCharType="end"/>
    </w:r>
    <w:r w:rsidR="00626477" w:rsidRPr="00CB5CB2">
      <w:rPr>
        <w:color w:val="595959" w:themeColor="text1" w:themeTint="A6"/>
        <w:sz w:val="15"/>
      </w:rPr>
      <w:t xml:space="preserve"> van </w:t>
    </w:r>
    <w:r w:rsidR="00626477" w:rsidRPr="0050765B">
      <w:rPr>
        <w:b/>
        <w:color w:val="595959" w:themeColor="text1" w:themeTint="A6"/>
        <w:sz w:val="15"/>
      </w:rPr>
      <w:fldChar w:fldCharType="begin"/>
    </w:r>
    <w:r w:rsidR="00626477" w:rsidRPr="0050765B">
      <w:rPr>
        <w:b/>
        <w:color w:val="595959" w:themeColor="text1" w:themeTint="A6"/>
        <w:sz w:val="15"/>
      </w:rPr>
      <w:instrText xml:space="preserve"> NUMPAGES </w:instrText>
    </w:r>
    <w:r w:rsidR="00626477" w:rsidRPr="0050765B">
      <w:rPr>
        <w:b/>
        <w:color w:val="595959" w:themeColor="text1" w:themeTint="A6"/>
        <w:sz w:val="15"/>
      </w:rPr>
      <w:fldChar w:fldCharType="separate"/>
    </w:r>
    <w:r w:rsidR="001511E9">
      <w:rPr>
        <w:b/>
        <w:noProof/>
        <w:color w:val="595959" w:themeColor="text1" w:themeTint="A6"/>
        <w:sz w:val="15"/>
      </w:rPr>
      <w:t>4</w:t>
    </w:r>
    <w:r w:rsidR="00626477" w:rsidRPr="0050765B">
      <w:rPr>
        <w:b/>
        <w:color w:val="595959" w:themeColor="text1" w:themeTint="A6"/>
        <w:sz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D8A30" w14:textId="77777777" w:rsidR="00D403CE" w:rsidRDefault="00D403CE" w:rsidP="00E44CB7">
      <w:pPr>
        <w:spacing w:after="0"/>
      </w:pPr>
      <w:r>
        <w:separator/>
      </w:r>
    </w:p>
  </w:footnote>
  <w:footnote w:type="continuationSeparator" w:id="0">
    <w:p w14:paraId="5DA12158" w14:textId="77777777" w:rsidR="00D403CE" w:rsidRDefault="00D403CE" w:rsidP="00E44C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A60B0" w14:textId="77777777" w:rsidR="00E44CB7" w:rsidRDefault="00CF6D4F">
    <w:pPr>
      <w:pStyle w:val="Koptekst"/>
    </w:pPr>
    <w:r>
      <w:rPr>
        <w:noProof/>
        <w:lang w:eastAsia="nl-NL"/>
      </w:rPr>
      <w:drawing>
        <wp:anchor distT="0" distB="0" distL="114300" distR="114300" simplePos="0" relativeHeight="251662336" behindDoc="1" locked="0" layoutInCell="1" allowOverlap="1" wp14:anchorId="230A3FD0" wp14:editId="5B3EC3E9">
          <wp:simplePos x="0" y="0"/>
          <wp:positionH relativeFrom="page">
            <wp:posOffset>0</wp:posOffset>
          </wp:positionH>
          <wp:positionV relativeFrom="page">
            <wp:posOffset>0</wp:posOffset>
          </wp:positionV>
          <wp:extent cx="7560000" cy="10692000"/>
          <wp:effectExtent l="0" t="0" r="3175" b="0"/>
          <wp:wrapNone/>
          <wp:docPr id="78" name="Afbeelding 7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NHN Project-voorblad v0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E1C84" w14:textId="77777777" w:rsidR="00A319B6" w:rsidRDefault="00A319B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595959" w:themeColor="text1" w:themeTint="A6"/>
        <w:sz w:val="13"/>
        <w:szCs w:val="13"/>
      </w:rPr>
      <w:alias w:val="Documentsoort/Titel/Procesnr/Versienr/JJJJMMDD"/>
      <w:tag w:val="Documentsoort/Titel/Procesnr/Versienr/JJJJMMDD"/>
      <w:id w:val="-1760975986"/>
      <w:placeholder>
        <w:docPart w:val="324CF35B1E7D4ABEA55A7362C7051B5D"/>
      </w:placeholder>
      <w:showingPlcHdr/>
    </w:sdtPr>
    <w:sdtEndPr/>
    <w:sdtContent>
      <w:p w14:paraId="261175A7" w14:textId="77777777" w:rsidR="00552C38" w:rsidRPr="00BB124A" w:rsidRDefault="00552C38" w:rsidP="00552C38">
        <w:pPr>
          <w:pStyle w:val="Koptekst"/>
          <w:rPr>
            <w:color w:val="595959" w:themeColor="text1" w:themeTint="A6"/>
            <w:sz w:val="13"/>
            <w:szCs w:val="13"/>
          </w:rPr>
        </w:pPr>
        <w:r>
          <w:rPr>
            <w:rStyle w:val="Tekstvantijdelijkeaanduiding"/>
          </w:rPr>
          <w:t>Dubbelk</w:t>
        </w:r>
        <w:r w:rsidRPr="00A43BD2">
          <w:rPr>
            <w:rStyle w:val="Tekstvantijdelijkeaanduiding"/>
          </w:rPr>
          <w:t xml:space="preserve">lik </w:t>
        </w:r>
        <w:r>
          <w:rPr>
            <w:rStyle w:val="Tekstvantijdelijkeaanduiding"/>
          </w:rPr>
          <w:t>hier voor invoer tekst</w:t>
        </w:r>
        <w:r w:rsidRPr="00A43BD2">
          <w:rPr>
            <w:rStyle w:val="Tekstvantijdelijkeaanduiding"/>
          </w:rPr>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7CAB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D2B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956B4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28E9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B202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60F0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166A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B628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F0C7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E2BC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249A8"/>
    <w:multiLevelType w:val="hybridMultilevel"/>
    <w:tmpl w:val="E85EFAB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01CC10CF"/>
    <w:multiLevelType w:val="hybridMultilevel"/>
    <w:tmpl w:val="F17CD1D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2011DA4"/>
    <w:multiLevelType w:val="hybridMultilevel"/>
    <w:tmpl w:val="77D2111A"/>
    <w:lvl w:ilvl="0" w:tplc="0413000D">
      <w:start w:val="1"/>
      <w:numFmt w:val="bullet"/>
      <w:lvlText w:val=""/>
      <w:lvlJc w:val="left"/>
      <w:pPr>
        <w:ind w:left="784" w:hanging="360"/>
      </w:pPr>
      <w:rPr>
        <w:rFonts w:ascii="Wingdings" w:hAnsi="Wingdings"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13" w15:restartNumberingAfterBreak="0">
    <w:nsid w:val="028B4BC5"/>
    <w:multiLevelType w:val="multilevel"/>
    <w:tmpl w:val="557AA7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color w:val="auto"/>
        <w:u w:val="singl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53E2ADE"/>
    <w:multiLevelType w:val="hybridMultilevel"/>
    <w:tmpl w:val="7E0CFDD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C45402C"/>
    <w:multiLevelType w:val="hybridMultilevel"/>
    <w:tmpl w:val="109EE78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472D59"/>
    <w:multiLevelType w:val="hybridMultilevel"/>
    <w:tmpl w:val="EC72843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E1124C"/>
    <w:multiLevelType w:val="hybridMultilevel"/>
    <w:tmpl w:val="259C1EA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07B1B92"/>
    <w:multiLevelType w:val="hybridMultilevel"/>
    <w:tmpl w:val="AB28A5A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1EC7873"/>
    <w:multiLevelType w:val="hybridMultilevel"/>
    <w:tmpl w:val="540009F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7752F9B"/>
    <w:multiLevelType w:val="hybridMultilevel"/>
    <w:tmpl w:val="F1A2759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8A020F9"/>
    <w:multiLevelType w:val="multilevel"/>
    <w:tmpl w:val="A6D018FE"/>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color w:val="auto"/>
        <w:u w:val="none"/>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2" w15:restartNumberingAfterBreak="0">
    <w:nsid w:val="3B1129D0"/>
    <w:multiLevelType w:val="hybridMultilevel"/>
    <w:tmpl w:val="85A0DBA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BE14379"/>
    <w:multiLevelType w:val="hybridMultilevel"/>
    <w:tmpl w:val="6A92C3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CE36E4C"/>
    <w:multiLevelType w:val="hybridMultilevel"/>
    <w:tmpl w:val="578AA15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E5567C4"/>
    <w:multiLevelType w:val="hybridMultilevel"/>
    <w:tmpl w:val="411E93D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5D93CEA"/>
    <w:multiLevelType w:val="hybridMultilevel"/>
    <w:tmpl w:val="27EE3C6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A4378C8"/>
    <w:multiLevelType w:val="hybridMultilevel"/>
    <w:tmpl w:val="EB3C046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A983503"/>
    <w:multiLevelType w:val="hybridMultilevel"/>
    <w:tmpl w:val="D3F4E97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5E7285B"/>
    <w:multiLevelType w:val="hybridMultilevel"/>
    <w:tmpl w:val="A66295BE"/>
    <w:lvl w:ilvl="0" w:tplc="0413000D">
      <w:start w:val="1"/>
      <w:numFmt w:val="bullet"/>
      <w:lvlText w:val=""/>
      <w:lvlJc w:val="left"/>
      <w:pPr>
        <w:ind w:left="784" w:hanging="360"/>
      </w:pPr>
      <w:rPr>
        <w:rFonts w:ascii="Wingdings" w:hAnsi="Wingdings"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30" w15:restartNumberingAfterBreak="0">
    <w:nsid w:val="66307A41"/>
    <w:multiLevelType w:val="hybridMultilevel"/>
    <w:tmpl w:val="B52E3502"/>
    <w:lvl w:ilvl="0" w:tplc="0413000D">
      <w:start w:val="1"/>
      <w:numFmt w:val="bullet"/>
      <w:lvlText w:val=""/>
      <w:lvlJc w:val="left"/>
      <w:pPr>
        <w:ind w:left="784" w:hanging="360"/>
      </w:pPr>
      <w:rPr>
        <w:rFonts w:ascii="Wingdings" w:hAnsi="Wingdings"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31" w15:restartNumberingAfterBreak="0">
    <w:nsid w:val="695811F9"/>
    <w:multiLevelType w:val="hybridMultilevel"/>
    <w:tmpl w:val="49B8AA7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AAE6BE4"/>
    <w:multiLevelType w:val="hybridMultilevel"/>
    <w:tmpl w:val="B068243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B493005"/>
    <w:multiLevelType w:val="hybridMultilevel"/>
    <w:tmpl w:val="D2185E9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0E2517A"/>
    <w:multiLevelType w:val="hybridMultilevel"/>
    <w:tmpl w:val="0FEE733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9811B82"/>
    <w:multiLevelType w:val="hybridMultilevel"/>
    <w:tmpl w:val="F17236B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B610FF3"/>
    <w:multiLevelType w:val="hybridMultilevel"/>
    <w:tmpl w:val="C80E6A2E"/>
    <w:lvl w:ilvl="0" w:tplc="22CC6FC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C1B5B15"/>
    <w:multiLevelType w:val="hybridMultilevel"/>
    <w:tmpl w:val="0144E74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22506468">
    <w:abstractNumId w:val="9"/>
  </w:num>
  <w:num w:numId="2" w16cid:durableId="1370757849">
    <w:abstractNumId w:val="7"/>
  </w:num>
  <w:num w:numId="3" w16cid:durableId="1525559093">
    <w:abstractNumId w:val="6"/>
  </w:num>
  <w:num w:numId="4" w16cid:durableId="121461453">
    <w:abstractNumId w:val="5"/>
  </w:num>
  <w:num w:numId="5" w16cid:durableId="1640500365">
    <w:abstractNumId w:val="4"/>
  </w:num>
  <w:num w:numId="6" w16cid:durableId="1716588283">
    <w:abstractNumId w:val="8"/>
  </w:num>
  <w:num w:numId="7" w16cid:durableId="170947335">
    <w:abstractNumId w:val="3"/>
  </w:num>
  <w:num w:numId="8" w16cid:durableId="1074015097">
    <w:abstractNumId w:val="2"/>
  </w:num>
  <w:num w:numId="9" w16cid:durableId="1644845289">
    <w:abstractNumId w:val="1"/>
  </w:num>
  <w:num w:numId="10" w16cid:durableId="490872164">
    <w:abstractNumId w:val="0"/>
  </w:num>
  <w:num w:numId="11" w16cid:durableId="1661695779">
    <w:abstractNumId w:val="21"/>
  </w:num>
  <w:num w:numId="12" w16cid:durableId="485126665">
    <w:abstractNumId w:val="23"/>
  </w:num>
  <w:num w:numId="13" w16cid:durableId="940458257">
    <w:abstractNumId w:val="13"/>
  </w:num>
  <w:num w:numId="14" w16cid:durableId="2124229138">
    <w:abstractNumId w:val="21"/>
    <w:lvlOverride w:ilvl="0">
      <w:startOverride w:val="2"/>
    </w:lvlOverride>
    <w:lvlOverride w:ilvl="1">
      <w:startOverride w:val="1"/>
    </w:lvlOverride>
  </w:num>
  <w:num w:numId="15" w16cid:durableId="1858153603">
    <w:abstractNumId w:val="21"/>
    <w:lvlOverride w:ilvl="0">
      <w:startOverride w:val="2"/>
    </w:lvlOverride>
    <w:lvlOverride w:ilvl="1">
      <w:startOverride w:val="1"/>
    </w:lvlOverride>
  </w:num>
  <w:num w:numId="16" w16cid:durableId="1434983365">
    <w:abstractNumId w:val="15"/>
  </w:num>
  <w:num w:numId="17" w16cid:durableId="1752582401">
    <w:abstractNumId w:val="28"/>
  </w:num>
  <w:num w:numId="18" w16cid:durableId="1844315103">
    <w:abstractNumId w:val="35"/>
  </w:num>
  <w:num w:numId="19" w16cid:durableId="1139691300">
    <w:abstractNumId w:val="30"/>
  </w:num>
  <w:num w:numId="20" w16cid:durableId="1296376375">
    <w:abstractNumId w:val="33"/>
  </w:num>
  <w:num w:numId="21" w16cid:durableId="1192914641">
    <w:abstractNumId w:val="34"/>
  </w:num>
  <w:num w:numId="22" w16cid:durableId="388117125">
    <w:abstractNumId w:val="37"/>
  </w:num>
  <w:num w:numId="23" w16cid:durableId="1343556330">
    <w:abstractNumId w:val="32"/>
  </w:num>
  <w:num w:numId="24" w16cid:durableId="1680423307">
    <w:abstractNumId w:val="29"/>
  </w:num>
  <w:num w:numId="25" w16cid:durableId="1491403529">
    <w:abstractNumId w:val="25"/>
  </w:num>
  <w:num w:numId="26" w16cid:durableId="215165390">
    <w:abstractNumId w:val="17"/>
  </w:num>
  <w:num w:numId="27" w16cid:durableId="2122987447">
    <w:abstractNumId w:val="22"/>
  </w:num>
  <w:num w:numId="28" w16cid:durableId="486440934">
    <w:abstractNumId w:val="19"/>
  </w:num>
  <w:num w:numId="29" w16cid:durableId="1636182540">
    <w:abstractNumId w:val="18"/>
  </w:num>
  <w:num w:numId="30" w16cid:durableId="1009453906">
    <w:abstractNumId w:val="10"/>
  </w:num>
  <w:num w:numId="31" w16cid:durableId="1822769013">
    <w:abstractNumId w:val="36"/>
  </w:num>
  <w:num w:numId="32" w16cid:durableId="755982398">
    <w:abstractNumId w:val="16"/>
  </w:num>
  <w:num w:numId="33" w16cid:durableId="1787581022">
    <w:abstractNumId w:val="26"/>
  </w:num>
  <w:num w:numId="34" w16cid:durableId="361636259">
    <w:abstractNumId w:val="31"/>
  </w:num>
  <w:num w:numId="35" w16cid:durableId="714278799">
    <w:abstractNumId w:val="11"/>
  </w:num>
  <w:num w:numId="36" w16cid:durableId="851725778">
    <w:abstractNumId w:val="12"/>
  </w:num>
  <w:num w:numId="37" w16cid:durableId="1045911453">
    <w:abstractNumId w:val="27"/>
  </w:num>
  <w:num w:numId="38" w16cid:durableId="1732803265">
    <w:abstractNumId w:val="14"/>
  </w:num>
  <w:num w:numId="39" w16cid:durableId="1188912538">
    <w:abstractNumId w:val="20"/>
  </w:num>
  <w:num w:numId="40" w16cid:durableId="15738318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D39"/>
    <w:rsid w:val="00004B94"/>
    <w:rsid w:val="00025F95"/>
    <w:rsid w:val="00043482"/>
    <w:rsid w:val="00046B26"/>
    <w:rsid w:val="00053BBD"/>
    <w:rsid w:val="00055122"/>
    <w:rsid w:val="00063974"/>
    <w:rsid w:val="0006681E"/>
    <w:rsid w:val="000A0DD6"/>
    <w:rsid w:val="000C13CE"/>
    <w:rsid w:val="000C1461"/>
    <w:rsid w:val="000C3596"/>
    <w:rsid w:val="000D7127"/>
    <w:rsid w:val="000F5521"/>
    <w:rsid w:val="000F7F0C"/>
    <w:rsid w:val="001026A1"/>
    <w:rsid w:val="00130117"/>
    <w:rsid w:val="001511E9"/>
    <w:rsid w:val="001546D1"/>
    <w:rsid w:val="00155639"/>
    <w:rsid w:val="00161D3D"/>
    <w:rsid w:val="00175980"/>
    <w:rsid w:val="001812AF"/>
    <w:rsid w:val="00187590"/>
    <w:rsid w:val="001A0927"/>
    <w:rsid w:val="001A1352"/>
    <w:rsid w:val="001B6581"/>
    <w:rsid w:val="001B6A78"/>
    <w:rsid w:val="001B7DB5"/>
    <w:rsid w:val="001C5E71"/>
    <w:rsid w:val="001D3B88"/>
    <w:rsid w:val="001D6699"/>
    <w:rsid w:val="001D6816"/>
    <w:rsid w:val="001D7C72"/>
    <w:rsid w:val="001E79BE"/>
    <w:rsid w:val="001F3B10"/>
    <w:rsid w:val="00205740"/>
    <w:rsid w:val="00205EB2"/>
    <w:rsid w:val="0021385E"/>
    <w:rsid w:val="00220014"/>
    <w:rsid w:val="00221ADC"/>
    <w:rsid w:val="00222272"/>
    <w:rsid w:val="00227249"/>
    <w:rsid w:val="002322F2"/>
    <w:rsid w:val="0023256C"/>
    <w:rsid w:val="00232E83"/>
    <w:rsid w:val="002339AA"/>
    <w:rsid w:val="002369D7"/>
    <w:rsid w:val="0024378E"/>
    <w:rsid w:val="00247720"/>
    <w:rsid w:val="0026379A"/>
    <w:rsid w:val="00263966"/>
    <w:rsid w:val="002654B9"/>
    <w:rsid w:val="00265B5D"/>
    <w:rsid w:val="002731F3"/>
    <w:rsid w:val="002B252A"/>
    <w:rsid w:val="002C2BEB"/>
    <w:rsid w:val="002F2853"/>
    <w:rsid w:val="002F7E6B"/>
    <w:rsid w:val="00307794"/>
    <w:rsid w:val="0033127E"/>
    <w:rsid w:val="00334E4F"/>
    <w:rsid w:val="003535AF"/>
    <w:rsid w:val="0036144E"/>
    <w:rsid w:val="003702A6"/>
    <w:rsid w:val="003A332C"/>
    <w:rsid w:val="003D2F10"/>
    <w:rsid w:val="003D386D"/>
    <w:rsid w:val="003D6C5D"/>
    <w:rsid w:val="003D6FDC"/>
    <w:rsid w:val="003E0760"/>
    <w:rsid w:val="003F51C9"/>
    <w:rsid w:val="00413334"/>
    <w:rsid w:val="00415855"/>
    <w:rsid w:val="00431F6C"/>
    <w:rsid w:val="00436C42"/>
    <w:rsid w:val="00451CF3"/>
    <w:rsid w:val="00455515"/>
    <w:rsid w:val="00456609"/>
    <w:rsid w:val="00464190"/>
    <w:rsid w:val="00476AC4"/>
    <w:rsid w:val="0049500C"/>
    <w:rsid w:val="004961F5"/>
    <w:rsid w:val="004A6FCD"/>
    <w:rsid w:val="004B49BE"/>
    <w:rsid w:val="004D7B7C"/>
    <w:rsid w:val="004E16A1"/>
    <w:rsid w:val="004E65CC"/>
    <w:rsid w:val="004F38E8"/>
    <w:rsid w:val="004F530B"/>
    <w:rsid w:val="004F71F7"/>
    <w:rsid w:val="00513143"/>
    <w:rsid w:val="00520AA5"/>
    <w:rsid w:val="00527B8C"/>
    <w:rsid w:val="0053010A"/>
    <w:rsid w:val="005314F9"/>
    <w:rsid w:val="005326E3"/>
    <w:rsid w:val="00533A9B"/>
    <w:rsid w:val="005460E8"/>
    <w:rsid w:val="00551010"/>
    <w:rsid w:val="00552C38"/>
    <w:rsid w:val="00553E38"/>
    <w:rsid w:val="00576824"/>
    <w:rsid w:val="005819CB"/>
    <w:rsid w:val="00595549"/>
    <w:rsid w:val="0059602C"/>
    <w:rsid w:val="005A391B"/>
    <w:rsid w:val="005D53E2"/>
    <w:rsid w:val="005D5B7A"/>
    <w:rsid w:val="00605C2F"/>
    <w:rsid w:val="00624703"/>
    <w:rsid w:val="00626477"/>
    <w:rsid w:val="00640770"/>
    <w:rsid w:val="00647868"/>
    <w:rsid w:val="00651651"/>
    <w:rsid w:val="00652A76"/>
    <w:rsid w:val="00691848"/>
    <w:rsid w:val="006A2203"/>
    <w:rsid w:val="006B1BD9"/>
    <w:rsid w:val="006E1F2C"/>
    <w:rsid w:val="006E5E9E"/>
    <w:rsid w:val="006F7B60"/>
    <w:rsid w:val="00703B71"/>
    <w:rsid w:val="007177E7"/>
    <w:rsid w:val="00732D57"/>
    <w:rsid w:val="00740423"/>
    <w:rsid w:val="00760D03"/>
    <w:rsid w:val="00767F6E"/>
    <w:rsid w:val="00771B56"/>
    <w:rsid w:val="00772B28"/>
    <w:rsid w:val="00773A0C"/>
    <w:rsid w:val="007746D4"/>
    <w:rsid w:val="007802CF"/>
    <w:rsid w:val="00784EF0"/>
    <w:rsid w:val="00786B98"/>
    <w:rsid w:val="00790996"/>
    <w:rsid w:val="007A1080"/>
    <w:rsid w:val="007A6308"/>
    <w:rsid w:val="007B1FFB"/>
    <w:rsid w:val="007B33D6"/>
    <w:rsid w:val="007C0747"/>
    <w:rsid w:val="007C1850"/>
    <w:rsid w:val="007D09B3"/>
    <w:rsid w:val="007D1972"/>
    <w:rsid w:val="007D3A17"/>
    <w:rsid w:val="007F4DD4"/>
    <w:rsid w:val="0080413B"/>
    <w:rsid w:val="00805632"/>
    <w:rsid w:val="00824A02"/>
    <w:rsid w:val="008365E3"/>
    <w:rsid w:val="008535B3"/>
    <w:rsid w:val="00854AF2"/>
    <w:rsid w:val="008831E3"/>
    <w:rsid w:val="00883B55"/>
    <w:rsid w:val="00891F7E"/>
    <w:rsid w:val="00893C6A"/>
    <w:rsid w:val="00896789"/>
    <w:rsid w:val="0089690F"/>
    <w:rsid w:val="008A5E0D"/>
    <w:rsid w:val="008B4AA8"/>
    <w:rsid w:val="008B4EC8"/>
    <w:rsid w:val="008D6704"/>
    <w:rsid w:val="008E2D39"/>
    <w:rsid w:val="008E3C8E"/>
    <w:rsid w:val="008F4B8B"/>
    <w:rsid w:val="008F6639"/>
    <w:rsid w:val="00926FEB"/>
    <w:rsid w:val="00944D7F"/>
    <w:rsid w:val="00952095"/>
    <w:rsid w:val="00957039"/>
    <w:rsid w:val="00961285"/>
    <w:rsid w:val="00965003"/>
    <w:rsid w:val="00967D33"/>
    <w:rsid w:val="009701FA"/>
    <w:rsid w:val="00971202"/>
    <w:rsid w:val="00973C6C"/>
    <w:rsid w:val="00984CB7"/>
    <w:rsid w:val="0099334C"/>
    <w:rsid w:val="00997913"/>
    <w:rsid w:val="009A30E9"/>
    <w:rsid w:val="009B6D43"/>
    <w:rsid w:val="009C63EB"/>
    <w:rsid w:val="009D160C"/>
    <w:rsid w:val="009E0DA7"/>
    <w:rsid w:val="009E243E"/>
    <w:rsid w:val="009F79CE"/>
    <w:rsid w:val="00A0643F"/>
    <w:rsid w:val="00A141F1"/>
    <w:rsid w:val="00A319B6"/>
    <w:rsid w:val="00A3474E"/>
    <w:rsid w:val="00A56A84"/>
    <w:rsid w:val="00A70AE1"/>
    <w:rsid w:val="00A8203B"/>
    <w:rsid w:val="00A87C2B"/>
    <w:rsid w:val="00AA5A7A"/>
    <w:rsid w:val="00AA7476"/>
    <w:rsid w:val="00AE130C"/>
    <w:rsid w:val="00AF27DD"/>
    <w:rsid w:val="00AF7587"/>
    <w:rsid w:val="00B00292"/>
    <w:rsid w:val="00B30A02"/>
    <w:rsid w:val="00B37C32"/>
    <w:rsid w:val="00B45BBD"/>
    <w:rsid w:val="00B57691"/>
    <w:rsid w:val="00B76335"/>
    <w:rsid w:val="00B76C87"/>
    <w:rsid w:val="00B83D3B"/>
    <w:rsid w:val="00BE3DB6"/>
    <w:rsid w:val="00BE4A1D"/>
    <w:rsid w:val="00C01183"/>
    <w:rsid w:val="00C3280E"/>
    <w:rsid w:val="00C3698E"/>
    <w:rsid w:val="00C40E5F"/>
    <w:rsid w:val="00C46C3A"/>
    <w:rsid w:val="00C51E79"/>
    <w:rsid w:val="00C82131"/>
    <w:rsid w:val="00C84568"/>
    <w:rsid w:val="00C863C2"/>
    <w:rsid w:val="00C95316"/>
    <w:rsid w:val="00CB404F"/>
    <w:rsid w:val="00CC037E"/>
    <w:rsid w:val="00CC294E"/>
    <w:rsid w:val="00CC5A68"/>
    <w:rsid w:val="00CD10CE"/>
    <w:rsid w:val="00CD570D"/>
    <w:rsid w:val="00CD6235"/>
    <w:rsid w:val="00CF6D4F"/>
    <w:rsid w:val="00D01C58"/>
    <w:rsid w:val="00D10B26"/>
    <w:rsid w:val="00D154FB"/>
    <w:rsid w:val="00D20930"/>
    <w:rsid w:val="00D24794"/>
    <w:rsid w:val="00D27BD8"/>
    <w:rsid w:val="00D403CE"/>
    <w:rsid w:val="00D53D55"/>
    <w:rsid w:val="00D54B02"/>
    <w:rsid w:val="00D74655"/>
    <w:rsid w:val="00D9291C"/>
    <w:rsid w:val="00D966E2"/>
    <w:rsid w:val="00DA33F7"/>
    <w:rsid w:val="00DB72EA"/>
    <w:rsid w:val="00DC3F46"/>
    <w:rsid w:val="00DD4BC0"/>
    <w:rsid w:val="00DD7A60"/>
    <w:rsid w:val="00DF2D99"/>
    <w:rsid w:val="00E022D3"/>
    <w:rsid w:val="00E2094E"/>
    <w:rsid w:val="00E32001"/>
    <w:rsid w:val="00E44CB7"/>
    <w:rsid w:val="00E52EFC"/>
    <w:rsid w:val="00E55EE2"/>
    <w:rsid w:val="00E570B6"/>
    <w:rsid w:val="00E642DF"/>
    <w:rsid w:val="00E71C56"/>
    <w:rsid w:val="00E7486E"/>
    <w:rsid w:val="00E77E2A"/>
    <w:rsid w:val="00E968C8"/>
    <w:rsid w:val="00EA15ED"/>
    <w:rsid w:val="00EA4AF5"/>
    <w:rsid w:val="00EC07F7"/>
    <w:rsid w:val="00ED22CC"/>
    <w:rsid w:val="00ED4F7C"/>
    <w:rsid w:val="00EE1A2C"/>
    <w:rsid w:val="00F07563"/>
    <w:rsid w:val="00F0771F"/>
    <w:rsid w:val="00F37B5F"/>
    <w:rsid w:val="00F56072"/>
    <w:rsid w:val="00F6091D"/>
    <w:rsid w:val="00F65055"/>
    <w:rsid w:val="00F65C13"/>
    <w:rsid w:val="00F77F0F"/>
    <w:rsid w:val="00FA1BBF"/>
    <w:rsid w:val="00FA7BB0"/>
    <w:rsid w:val="00FB1363"/>
    <w:rsid w:val="00FB65C5"/>
    <w:rsid w:val="00FC1280"/>
    <w:rsid w:val="00FC21B8"/>
    <w:rsid w:val="00FC2998"/>
    <w:rsid w:val="00FC3F0E"/>
    <w:rsid w:val="00FC4756"/>
    <w:rsid w:val="00FC543C"/>
    <w:rsid w:val="00FC7D23"/>
    <w:rsid w:val="00FD4715"/>
    <w:rsid w:val="00FE30A3"/>
    <w:rsid w:val="00FE7B74"/>
    <w:rsid w:val="00FF2D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7C716"/>
  <w15:chartTrackingRefBased/>
  <w15:docId w15:val="{54EBAACC-994F-42C6-BC8B-1C603F879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nl-NL" w:eastAsia="en-US" w:bidi="ar-SA"/>
      </w:rPr>
    </w:rPrDefault>
    <w:pPrDefault>
      <w:pPr>
        <w:spacing w:after="1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CC037E"/>
    <w:pPr>
      <w:spacing w:after="60" w:line="240" w:lineRule="auto"/>
    </w:pPr>
  </w:style>
  <w:style w:type="paragraph" w:styleId="Kop1">
    <w:name w:val="heading 1"/>
    <w:basedOn w:val="Standaard"/>
    <w:next w:val="Standaard"/>
    <w:link w:val="Kop1Char"/>
    <w:qFormat/>
    <w:rsid w:val="00973C6C"/>
    <w:pPr>
      <w:keepNext/>
      <w:keepLines/>
      <w:numPr>
        <w:numId w:val="11"/>
      </w:numPr>
      <w:spacing w:before="240" w:after="240"/>
      <w:outlineLvl w:val="0"/>
    </w:pPr>
    <w:rPr>
      <w:rFonts w:asciiTheme="majorHAnsi" w:eastAsiaTheme="majorEastAsia" w:hAnsiTheme="majorHAnsi" w:cstheme="majorBidi"/>
      <w:b/>
      <w:caps/>
      <w:sz w:val="28"/>
      <w:szCs w:val="28"/>
    </w:rPr>
  </w:style>
  <w:style w:type="paragraph" w:styleId="Kop2">
    <w:name w:val="heading 2"/>
    <w:basedOn w:val="Standaard"/>
    <w:next w:val="Standaard"/>
    <w:link w:val="Kop2Char"/>
    <w:qFormat/>
    <w:rsid w:val="00973C6C"/>
    <w:pPr>
      <w:keepNext/>
      <w:keepLines/>
      <w:numPr>
        <w:ilvl w:val="1"/>
        <w:numId w:val="11"/>
      </w:numPr>
      <w:spacing w:before="360" w:after="180"/>
      <w:outlineLvl w:val="1"/>
    </w:pPr>
    <w:rPr>
      <w:rFonts w:asciiTheme="majorHAnsi" w:eastAsiaTheme="majorEastAsia" w:hAnsiTheme="majorHAnsi" w:cstheme="majorBidi"/>
      <w:b/>
      <w:sz w:val="24"/>
      <w:szCs w:val="24"/>
    </w:rPr>
  </w:style>
  <w:style w:type="paragraph" w:styleId="Kop3">
    <w:name w:val="heading 3"/>
    <w:basedOn w:val="Standaard"/>
    <w:next w:val="Standaard"/>
    <w:link w:val="Kop3Char"/>
    <w:qFormat/>
    <w:rsid w:val="00973C6C"/>
    <w:pPr>
      <w:keepNext/>
      <w:keepLines/>
      <w:numPr>
        <w:ilvl w:val="2"/>
        <w:numId w:val="11"/>
      </w:numPr>
      <w:spacing w:before="180" w:after="40"/>
      <w:outlineLvl w:val="2"/>
    </w:pPr>
    <w:rPr>
      <w:rFonts w:asciiTheme="majorHAnsi" w:eastAsiaTheme="majorEastAsia" w:hAnsiTheme="majorHAnsi" w:cstheme="majorBidi"/>
      <w:b/>
      <w:iCs/>
      <w:szCs w:val="24"/>
    </w:rPr>
  </w:style>
  <w:style w:type="paragraph" w:styleId="Kop4">
    <w:name w:val="heading 4"/>
    <w:basedOn w:val="Standaard"/>
    <w:next w:val="Standaard"/>
    <w:link w:val="Kop4Char"/>
    <w:uiPriority w:val="9"/>
    <w:semiHidden/>
    <w:qFormat/>
    <w:rsid w:val="00973C6C"/>
    <w:pPr>
      <w:keepNext/>
      <w:keepLines/>
      <w:numPr>
        <w:ilvl w:val="3"/>
        <w:numId w:val="11"/>
      </w:numPr>
      <w:spacing w:before="180" w:after="4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973C6C"/>
    <w:pPr>
      <w:keepNext/>
      <w:keepLines/>
      <w:numPr>
        <w:ilvl w:val="4"/>
        <w:numId w:val="11"/>
      </w:numPr>
      <w:spacing w:before="40" w:after="0"/>
      <w:outlineLvl w:val="4"/>
    </w:pPr>
    <w:rPr>
      <w:rFonts w:asciiTheme="majorHAnsi" w:eastAsiaTheme="majorEastAsia" w:hAnsiTheme="majorHAnsi" w:cstheme="majorBidi"/>
      <w:color w:val="668E27" w:themeColor="accent1" w:themeShade="BF"/>
    </w:rPr>
  </w:style>
  <w:style w:type="paragraph" w:styleId="Kop6">
    <w:name w:val="heading 6"/>
    <w:basedOn w:val="Standaard"/>
    <w:next w:val="Standaard"/>
    <w:link w:val="Kop6Char"/>
    <w:uiPriority w:val="9"/>
    <w:semiHidden/>
    <w:unhideWhenUsed/>
    <w:qFormat/>
    <w:rsid w:val="00973C6C"/>
    <w:pPr>
      <w:keepNext/>
      <w:keepLines/>
      <w:numPr>
        <w:ilvl w:val="5"/>
        <w:numId w:val="11"/>
      </w:numPr>
      <w:spacing w:before="40" w:after="0"/>
      <w:outlineLvl w:val="5"/>
    </w:pPr>
    <w:rPr>
      <w:rFonts w:asciiTheme="majorHAnsi" w:eastAsiaTheme="majorEastAsia" w:hAnsiTheme="majorHAnsi" w:cstheme="majorBidi"/>
      <w:color w:val="445E1A" w:themeColor="accent1" w:themeShade="7F"/>
    </w:rPr>
  </w:style>
  <w:style w:type="paragraph" w:styleId="Kop7">
    <w:name w:val="heading 7"/>
    <w:basedOn w:val="Standaard"/>
    <w:next w:val="Standaard"/>
    <w:link w:val="Kop7Char"/>
    <w:uiPriority w:val="9"/>
    <w:semiHidden/>
    <w:unhideWhenUsed/>
    <w:qFormat/>
    <w:rsid w:val="00973C6C"/>
    <w:pPr>
      <w:keepNext/>
      <w:keepLines/>
      <w:numPr>
        <w:ilvl w:val="6"/>
        <w:numId w:val="11"/>
      </w:numPr>
      <w:spacing w:before="40" w:after="0"/>
      <w:outlineLvl w:val="6"/>
    </w:pPr>
    <w:rPr>
      <w:rFonts w:asciiTheme="majorHAnsi" w:eastAsiaTheme="majorEastAsia" w:hAnsiTheme="majorHAnsi" w:cstheme="majorBidi"/>
      <w:i/>
      <w:iCs/>
      <w:color w:val="445E1A" w:themeColor="accent1" w:themeShade="7F"/>
    </w:rPr>
  </w:style>
  <w:style w:type="paragraph" w:styleId="Kop8">
    <w:name w:val="heading 8"/>
    <w:basedOn w:val="Standaard"/>
    <w:next w:val="Standaard"/>
    <w:link w:val="Kop8Char"/>
    <w:uiPriority w:val="9"/>
    <w:semiHidden/>
    <w:unhideWhenUsed/>
    <w:qFormat/>
    <w:rsid w:val="00973C6C"/>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973C6C"/>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2"/>
    <w:unhideWhenUsed/>
    <w:rsid w:val="00E44CB7"/>
    <w:pPr>
      <w:tabs>
        <w:tab w:val="center" w:pos="4536"/>
        <w:tab w:val="right" w:pos="9072"/>
      </w:tabs>
      <w:spacing w:after="0"/>
    </w:pPr>
  </w:style>
  <w:style w:type="character" w:customStyle="1" w:styleId="KoptekstChar">
    <w:name w:val="Koptekst Char"/>
    <w:basedOn w:val="Standaardalinea-lettertype"/>
    <w:link w:val="Koptekst"/>
    <w:uiPriority w:val="2"/>
    <w:rsid w:val="00E44CB7"/>
  </w:style>
  <w:style w:type="paragraph" w:styleId="Titel">
    <w:name w:val="Title"/>
    <w:basedOn w:val="Standaard"/>
    <w:next w:val="Standaard"/>
    <w:link w:val="TitelChar"/>
    <w:uiPriority w:val="22"/>
    <w:qFormat/>
    <w:rsid w:val="00CF6D4F"/>
    <w:pPr>
      <w:spacing w:after="0"/>
      <w:contextualSpacing/>
    </w:pPr>
    <w:rPr>
      <w:rFonts w:asciiTheme="majorHAnsi" w:eastAsiaTheme="majorEastAsia" w:hAnsiTheme="majorHAnsi" w:cstheme="majorBidi"/>
      <w:b/>
      <w:caps/>
      <w:color w:val="FFFFFF" w:themeColor="background1"/>
      <w:spacing w:val="-10"/>
      <w:kern w:val="28"/>
      <w:sz w:val="32"/>
      <w:szCs w:val="56"/>
    </w:rPr>
  </w:style>
  <w:style w:type="character" w:customStyle="1" w:styleId="TitelChar">
    <w:name w:val="Titel Char"/>
    <w:basedOn w:val="Standaardalinea-lettertype"/>
    <w:link w:val="Titel"/>
    <w:uiPriority w:val="22"/>
    <w:rsid w:val="00CF6D4F"/>
    <w:rPr>
      <w:rFonts w:asciiTheme="majorHAnsi" w:eastAsiaTheme="majorEastAsia" w:hAnsiTheme="majorHAnsi" w:cstheme="majorBidi"/>
      <w:b/>
      <w:caps/>
      <w:color w:val="FFFFFF" w:themeColor="background1"/>
      <w:spacing w:val="-10"/>
      <w:kern w:val="28"/>
      <w:sz w:val="32"/>
      <w:szCs w:val="56"/>
    </w:rPr>
  </w:style>
  <w:style w:type="character" w:styleId="Tekstvantijdelijkeaanduiding">
    <w:name w:val="Placeholder Text"/>
    <w:basedOn w:val="Standaardalinea-lettertype"/>
    <w:uiPriority w:val="99"/>
    <w:semiHidden/>
    <w:rsid w:val="00A319B6"/>
    <w:rPr>
      <w:color w:val="808080"/>
    </w:rPr>
  </w:style>
  <w:style w:type="paragraph" w:styleId="Ondertitel">
    <w:name w:val="Subtitle"/>
    <w:basedOn w:val="Standaard"/>
    <w:next w:val="Standaard"/>
    <w:link w:val="OndertitelChar"/>
    <w:uiPriority w:val="23"/>
    <w:qFormat/>
    <w:rsid w:val="00CF6D4F"/>
    <w:pPr>
      <w:numPr>
        <w:ilvl w:val="1"/>
      </w:numPr>
    </w:pPr>
    <w:rPr>
      <w:rFonts w:eastAsiaTheme="minorEastAsia"/>
      <w:i/>
      <w:color w:val="FFFFFF" w:themeColor="background1"/>
      <w:spacing w:val="15"/>
      <w:sz w:val="24"/>
      <w:szCs w:val="22"/>
    </w:rPr>
  </w:style>
  <w:style w:type="character" w:customStyle="1" w:styleId="OndertitelChar">
    <w:name w:val="Ondertitel Char"/>
    <w:basedOn w:val="Standaardalinea-lettertype"/>
    <w:link w:val="Ondertitel"/>
    <w:uiPriority w:val="23"/>
    <w:rsid w:val="00CF6D4F"/>
    <w:rPr>
      <w:rFonts w:eastAsiaTheme="minorEastAsia"/>
      <w:i/>
      <w:color w:val="FFFFFF" w:themeColor="background1"/>
      <w:spacing w:val="15"/>
      <w:sz w:val="24"/>
      <w:szCs w:val="22"/>
    </w:rPr>
  </w:style>
  <w:style w:type="character" w:customStyle="1" w:styleId="Kop1Char">
    <w:name w:val="Kop 1 Char"/>
    <w:basedOn w:val="Standaardalinea-lettertype"/>
    <w:link w:val="Kop1"/>
    <w:rsid w:val="00973C6C"/>
    <w:rPr>
      <w:rFonts w:asciiTheme="majorHAnsi" w:eastAsiaTheme="majorEastAsia" w:hAnsiTheme="majorHAnsi" w:cstheme="majorBidi"/>
      <w:b/>
      <w:caps/>
      <w:sz w:val="28"/>
      <w:szCs w:val="28"/>
    </w:rPr>
  </w:style>
  <w:style w:type="character" w:customStyle="1" w:styleId="Kop2Char">
    <w:name w:val="Kop 2 Char"/>
    <w:basedOn w:val="Standaardalinea-lettertype"/>
    <w:link w:val="Kop2"/>
    <w:rsid w:val="00973C6C"/>
    <w:rPr>
      <w:rFonts w:asciiTheme="majorHAnsi" w:eastAsiaTheme="majorEastAsia" w:hAnsiTheme="majorHAnsi" w:cstheme="majorBidi"/>
      <w:b/>
      <w:sz w:val="24"/>
      <w:szCs w:val="24"/>
    </w:rPr>
  </w:style>
  <w:style w:type="character" w:customStyle="1" w:styleId="Kop3Char">
    <w:name w:val="Kop 3 Char"/>
    <w:basedOn w:val="Standaardalinea-lettertype"/>
    <w:link w:val="Kop3"/>
    <w:rsid w:val="00973C6C"/>
    <w:rPr>
      <w:rFonts w:asciiTheme="majorHAnsi" w:eastAsiaTheme="majorEastAsia" w:hAnsiTheme="majorHAnsi" w:cstheme="majorBidi"/>
      <w:b/>
      <w:iCs/>
      <w:szCs w:val="24"/>
    </w:rPr>
  </w:style>
  <w:style w:type="paragraph" w:styleId="Kopvaninhoudsopgave">
    <w:name w:val="TOC Heading"/>
    <w:basedOn w:val="Standaard"/>
    <w:next w:val="Standaard"/>
    <w:uiPriority w:val="13"/>
    <w:qFormat/>
    <w:rsid w:val="009C63EB"/>
    <w:pPr>
      <w:spacing w:after="240" w:line="259" w:lineRule="auto"/>
    </w:pPr>
    <w:rPr>
      <w:b/>
      <w:caps/>
      <w:sz w:val="32"/>
      <w:lang w:eastAsia="nl-NL"/>
    </w:rPr>
  </w:style>
  <w:style w:type="paragraph" w:styleId="Inhopg2">
    <w:name w:val="toc 2"/>
    <w:basedOn w:val="Standaard"/>
    <w:next w:val="Standaard"/>
    <w:autoRedefine/>
    <w:uiPriority w:val="39"/>
    <w:unhideWhenUsed/>
    <w:rsid w:val="00973C6C"/>
    <w:pPr>
      <w:tabs>
        <w:tab w:val="right" w:leader="dot" w:pos="9060"/>
      </w:tabs>
      <w:spacing w:after="100" w:line="259" w:lineRule="auto"/>
      <w:ind w:left="851" w:hanging="851"/>
    </w:pPr>
    <w:rPr>
      <w:rFonts w:eastAsiaTheme="minorEastAsia" w:cs="Times New Roman"/>
      <w:noProof/>
      <w:sz w:val="20"/>
      <w:szCs w:val="22"/>
      <w:lang w:eastAsia="nl-NL"/>
    </w:rPr>
  </w:style>
  <w:style w:type="paragraph" w:styleId="Inhopg1">
    <w:name w:val="toc 1"/>
    <w:basedOn w:val="Standaard"/>
    <w:next w:val="Standaard"/>
    <w:autoRedefine/>
    <w:uiPriority w:val="39"/>
    <w:unhideWhenUsed/>
    <w:rsid w:val="00883B55"/>
    <w:pPr>
      <w:tabs>
        <w:tab w:val="right" w:leader="dot" w:pos="9060"/>
      </w:tabs>
      <w:spacing w:after="100" w:line="259" w:lineRule="auto"/>
      <w:ind w:left="851" w:hanging="851"/>
    </w:pPr>
    <w:rPr>
      <w:rFonts w:eastAsiaTheme="minorEastAsia" w:cs="Times New Roman"/>
      <w:b/>
      <w:caps/>
      <w:noProof/>
      <w:sz w:val="22"/>
      <w:szCs w:val="22"/>
      <w:lang w:eastAsia="nl-NL"/>
    </w:rPr>
  </w:style>
  <w:style w:type="paragraph" w:styleId="Inhopg3">
    <w:name w:val="toc 3"/>
    <w:basedOn w:val="Standaard"/>
    <w:next w:val="Standaard"/>
    <w:autoRedefine/>
    <w:uiPriority w:val="39"/>
    <w:unhideWhenUsed/>
    <w:rsid w:val="00973C6C"/>
    <w:pPr>
      <w:tabs>
        <w:tab w:val="right" w:leader="dot" w:pos="9060"/>
      </w:tabs>
      <w:spacing w:after="100" w:line="259" w:lineRule="auto"/>
      <w:ind w:left="851" w:hanging="851"/>
    </w:pPr>
    <w:rPr>
      <w:rFonts w:eastAsiaTheme="minorEastAsia" w:cs="Times New Roman"/>
      <w:noProof/>
      <w:szCs w:val="22"/>
      <w:lang w:eastAsia="nl-NL"/>
    </w:rPr>
  </w:style>
  <w:style w:type="character" w:styleId="Hyperlink">
    <w:name w:val="Hyperlink"/>
    <w:basedOn w:val="Standaardalinea-lettertype"/>
    <w:uiPriority w:val="99"/>
    <w:rsid w:val="008E3C8E"/>
    <w:rPr>
      <w:color w:val="89BE35" w:themeColor="accent1"/>
      <w:u w:val="single"/>
    </w:rPr>
  </w:style>
  <w:style w:type="character" w:customStyle="1" w:styleId="Kop4Char">
    <w:name w:val="Kop 4 Char"/>
    <w:basedOn w:val="Standaardalinea-lettertype"/>
    <w:link w:val="Kop4"/>
    <w:uiPriority w:val="9"/>
    <w:semiHidden/>
    <w:rsid w:val="00973C6C"/>
    <w:rPr>
      <w:rFonts w:asciiTheme="majorHAnsi" w:eastAsiaTheme="majorEastAsia" w:hAnsiTheme="majorHAnsi" w:cstheme="majorBidi"/>
      <w:b/>
      <w:bCs/>
      <w:i/>
      <w:iCs/>
    </w:rPr>
  </w:style>
  <w:style w:type="character" w:customStyle="1" w:styleId="Kop5Char">
    <w:name w:val="Kop 5 Char"/>
    <w:basedOn w:val="Standaardalinea-lettertype"/>
    <w:link w:val="Kop5"/>
    <w:uiPriority w:val="9"/>
    <w:semiHidden/>
    <w:rsid w:val="001812AF"/>
    <w:rPr>
      <w:rFonts w:asciiTheme="majorHAnsi" w:eastAsiaTheme="majorEastAsia" w:hAnsiTheme="majorHAnsi" w:cstheme="majorBidi"/>
      <w:color w:val="668E27" w:themeColor="accent1" w:themeShade="BF"/>
    </w:rPr>
  </w:style>
  <w:style w:type="character" w:customStyle="1" w:styleId="Kop6Char">
    <w:name w:val="Kop 6 Char"/>
    <w:basedOn w:val="Standaardalinea-lettertype"/>
    <w:link w:val="Kop6"/>
    <w:uiPriority w:val="9"/>
    <w:semiHidden/>
    <w:rsid w:val="001812AF"/>
    <w:rPr>
      <w:rFonts w:asciiTheme="majorHAnsi" w:eastAsiaTheme="majorEastAsia" w:hAnsiTheme="majorHAnsi" w:cstheme="majorBidi"/>
      <w:color w:val="445E1A" w:themeColor="accent1" w:themeShade="7F"/>
    </w:rPr>
  </w:style>
  <w:style w:type="character" w:customStyle="1" w:styleId="Kop7Char">
    <w:name w:val="Kop 7 Char"/>
    <w:basedOn w:val="Standaardalinea-lettertype"/>
    <w:link w:val="Kop7"/>
    <w:uiPriority w:val="9"/>
    <w:semiHidden/>
    <w:rsid w:val="001812AF"/>
    <w:rPr>
      <w:rFonts w:asciiTheme="majorHAnsi" w:eastAsiaTheme="majorEastAsia" w:hAnsiTheme="majorHAnsi" w:cstheme="majorBidi"/>
      <w:i/>
      <w:iCs/>
      <w:color w:val="445E1A" w:themeColor="accent1" w:themeShade="7F"/>
    </w:rPr>
  </w:style>
  <w:style w:type="character" w:customStyle="1" w:styleId="Kop8Char">
    <w:name w:val="Kop 8 Char"/>
    <w:basedOn w:val="Standaardalinea-lettertype"/>
    <w:link w:val="Kop8"/>
    <w:uiPriority w:val="9"/>
    <w:semiHidden/>
    <w:rsid w:val="001812AF"/>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1812AF"/>
    <w:rPr>
      <w:rFonts w:asciiTheme="majorHAnsi" w:eastAsiaTheme="majorEastAsia" w:hAnsiTheme="majorHAnsi" w:cstheme="majorBidi"/>
      <w:i/>
      <w:iCs/>
      <w:color w:val="272727" w:themeColor="text1" w:themeTint="D8"/>
      <w:sz w:val="21"/>
      <w:szCs w:val="21"/>
    </w:rPr>
  </w:style>
  <w:style w:type="paragraph" w:customStyle="1" w:styleId="RapportgegevensKop">
    <w:name w:val="Rapportgegevens Kop"/>
    <w:basedOn w:val="Standaard"/>
    <w:next w:val="Standaard"/>
    <w:uiPriority w:val="11"/>
    <w:qFormat/>
    <w:rsid w:val="001A1352"/>
    <w:pPr>
      <w:spacing w:before="400" w:after="200"/>
    </w:pPr>
    <w:rPr>
      <w:b/>
      <w:caps/>
    </w:rPr>
  </w:style>
  <w:style w:type="paragraph" w:customStyle="1" w:styleId="Rapportgegevens">
    <w:name w:val="Rapportgegevens"/>
    <w:basedOn w:val="Standaard"/>
    <w:uiPriority w:val="11"/>
    <w:qFormat/>
    <w:rsid w:val="00CC037E"/>
    <w:pPr>
      <w:tabs>
        <w:tab w:val="left" w:pos="2835"/>
        <w:tab w:val="left" w:pos="3402"/>
      </w:tabs>
      <w:spacing w:after="40"/>
    </w:pPr>
  </w:style>
  <w:style w:type="paragraph" w:styleId="Lijstalinea">
    <w:name w:val="List Paragraph"/>
    <w:basedOn w:val="Standaard"/>
    <w:uiPriority w:val="34"/>
    <w:qFormat/>
    <w:rsid w:val="002654B9"/>
    <w:pPr>
      <w:ind w:left="720"/>
    </w:pPr>
  </w:style>
  <w:style w:type="paragraph" w:customStyle="1" w:styleId="RapportgegevensTitel">
    <w:name w:val="Rapportgegevens Titel"/>
    <w:basedOn w:val="RapportgegevensKop"/>
    <w:next w:val="Rapportgegevens"/>
    <w:uiPriority w:val="11"/>
    <w:qFormat/>
    <w:rsid w:val="00552C38"/>
    <w:pPr>
      <w:spacing w:before="5000"/>
    </w:pPr>
  </w:style>
  <w:style w:type="paragraph" w:styleId="Voettekst">
    <w:name w:val="footer"/>
    <w:basedOn w:val="Standaard"/>
    <w:link w:val="VoettekstChar"/>
    <w:uiPriority w:val="99"/>
    <w:unhideWhenUsed/>
    <w:rsid w:val="00B37C32"/>
    <w:pPr>
      <w:tabs>
        <w:tab w:val="center" w:pos="4536"/>
        <w:tab w:val="right" w:pos="9072"/>
      </w:tabs>
      <w:spacing w:after="0"/>
    </w:pPr>
  </w:style>
  <w:style w:type="character" w:customStyle="1" w:styleId="VoettekstChar">
    <w:name w:val="Voettekst Char"/>
    <w:basedOn w:val="Standaardalinea-lettertype"/>
    <w:link w:val="Voettekst"/>
    <w:uiPriority w:val="99"/>
    <w:rsid w:val="00B37C32"/>
  </w:style>
  <w:style w:type="paragraph" w:styleId="Inhopg4">
    <w:name w:val="toc 4"/>
    <w:basedOn w:val="Inhopg3"/>
    <w:next w:val="Standaard"/>
    <w:autoRedefine/>
    <w:uiPriority w:val="39"/>
    <w:unhideWhenUsed/>
    <w:rsid w:val="00973C6C"/>
    <w:rPr>
      <w:i/>
    </w:rPr>
  </w:style>
  <w:style w:type="character" w:styleId="GevolgdeHyperlink">
    <w:name w:val="FollowedHyperlink"/>
    <w:basedOn w:val="Standaardalinea-lettertype"/>
    <w:uiPriority w:val="99"/>
    <w:semiHidden/>
    <w:unhideWhenUsed/>
    <w:rsid w:val="00FC7D23"/>
    <w:rPr>
      <w:color w:val="A4669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odnhn.nl/Wet_natuurbescherming/Soortenbescherming" TargetMode="External"/><Relationship Id="rId18" Type="http://schemas.openxmlformats.org/officeDocument/2006/relationships/hyperlink" Target="http://www.werkenbijodnhn.n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odnhn.nl/Ondernemers/Klachten" TargetMode="External"/><Relationship Id="rId2" Type="http://schemas.openxmlformats.org/officeDocument/2006/relationships/numbering" Target="numbering.xml"/><Relationship Id="rId16" Type="http://schemas.openxmlformats.org/officeDocument/2006/relationships/hyperlink" Target="https://www.odnhn.nl/Ondernemers/Melding_of_vergunning" TargetMode="External"/><Relationship Id="rId20" Type="http://schemas.openxmlformats.org/officeDocument/2006/relationships/hyperlink" Target="https://www.odnhn.nl/Over_ons/Deelnem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odnhn.nl/Ondernemers/Bodem"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odnhn.nl/Nieuw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odnhn.nl/Inwoners/Bodem"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Huisstijl\templates\Algemeen\Rapport%20OD%20NHN%20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BB022FE24D4E2FBB26D17EBE44BCB0"/>
        <w:category>
          <w:name w:val="Algemeen"/>
          <w:gallery w:val="placeholder"/>
        </w:category>
        <w:types>
          <w:type w:val="bbPlcHdr"/>
        </w:types>
        <w:behaviors>
          <w:behavior w:val="content"/>
        </w:behaviors>
        <w:guid w:val="{27E2021C-3F3D-44C6-ACB2-F5EC3D952248}"/>
      </w:docPartPr>
      <w:docPartBody>
        <w:p w:rsidR="006442ED" w:rsidRDefault="006442ED">
          <w:pPr>
            <w:pStyle w:val="F1BB022FE24D4E2FBB26D17EBE44BCB0"/>
          </w:pPr>
          <w:r>
            <w:t>klik en typ titel soort rapport</w:t>
          </w:r>
        </w:p>
      </w:docPartBody>
    </w:docPart>
    <w:docPart>
      <w:docPartPr>
        <w:name w:val="06C026314C5849BE877537C4007DF509"/>
        <w:category>
          <w:name w:val="Algemeen"/>
          <w:gallery w:val="placeholder"/>
        </w:category>
        <w:types>
          <w:type w:val="bbPlcHdr"/>
        </w:types>
        <w:behaviors>
          <w:behavior w:val="content"/>
        </w:behaviors>
        <w:guid w:val="{82B05D51-6499-43D3-A4AB-E958A1401152}"/>
      </w:docPartPr>
      <w:docPartBody>
        <w:p w:rsidR="006442ED" w:rsidRDefault="006442ED">
          <w:pPr>
            <w:pStyle w:val="06C026314C5849BE877537C4007DF509"/>
          </w:pPr>
          <w:r w:rsidRPr="003D2F10">
            <w:t>Klik en typ de titel van het project of onderwerp</w:t>
          </w:r>
        </w:p>
      </w:docPartBody>
    </w:docPart>
    <w:docPart>
      <w:docPartPr>
        <w:name w:val="D7A8C78F9E4A42778C972CAA3EB6DA39"/>
        <w:category>
          <w:name w:val="Algemeen"/>
          <w:gallery w:val="placeholder"/>
        </w:category>
        <w:types>
          <w:type w:val="bbPlcHdr"/>
        </w:types>
        <w:behaviors>
          <w:behavior w:val="content"/>
        </w:behaviors>
        <w:guid w:val="{B6852779-0C8D-4336-83D1-BDEF44119973}"/>
      </w:docPartPr>
      <w:docPartBody>
        <w:p w:rsidR="006442ED" w:rsidRDefault="006442ED">
          <w:pPr>
            <w:pStyle w:val="D7A8C78F9E4A42778C972CAA3EB6DA39"/>
          </w:pPr>
          <w:r w:rsidRPr="00141626">
            <w:rPr>
              <w:rStyle w:val="Tekstvantijdelijkeaanduiding"/>
            </w:rPr>
            <w:t xml:space="preserve">Klik </w:t>
          </w:r>
          <w:r>
            <w:rPr>
              <w:rStyle w:val="Tekstvantijdelijkeaanduiding"/>
            </w:rPr>
            <w:t>en typ Afdeling</w:t>
          </w:r>
        </w:p>
      </w:docPartBody>
    </w:docPart>
    <w:docPart>
      <w:docPartPr>
        <w:name w:val="0C3DBB904277430281707634A518EAF6"/>
        <w:category>
          <w:name w:val="Algemeen"/>
          <w:gallery w:val="placeholder"/>
        </w:category>
        <w:types>
          <w:type w:val="bbPlcHdr"/>
        </w:types>
        <w:behaviors>
          <w:behavior w:val="content"/>
        </w:behaviors>
        <w:guid w:val="{2F8D89FF-CF35-49CF-8046-9CDA76888FD2}"/>
      </w:docPartPr>
      <w:docPartBody>
        <w:p w:rsidR="006442ED" w:rsidRDefault="006442ED">
          <w:pPr>
            <w:pStyle w:val="0C3DBB904277430281707634A518EAF6"/>
          </w:pPr>
          <w:r w:rsidRPr="00141626">
            <w:rPr>
              <w:rStyle w:val="Tekstvantijdelijkeaanduiding"/>
            </w:rPr>
            <w:t xml:space="preserve">Klik </w:t>
          </w:r>
          <w:r>
            <w:rPr>
              <w:rStyle w:val="Tekstvantijdelijkeaanduiding"/>
            </w:rPr>
            <w:t>en typ Projectcoördinator</w:t>
          </w:r>
        </w:p>
      </w:docPartBody>
    </w:docPart>
    <w:docPart>
      <w:docPartPr>
        <w:name w:val="53681B7C141C41A4AA3902E52C8B324C"/>
        <w:category>
          <w:name w:val="Algemeen"/>
          <w:gallery w:val="placeholder"/>
        </w:category>
        <w:types>
          <w:type w:val="bbPlcHdr"/>
        </w:types>
        <w:behaviors>
          <w:behavior w:val="content"/>
        </w:behaviors>
        <w:guid w:val="{29067D9B-E6F5-4BFD-B5E0-7559D92B4E3B}"/>
      </w:docPartPr>
      <w:docPartBody>
        <w:p w:rsidR="006442ED" w:rsidRDefault="006442ED">
          <w:pPr>
            <w:pStyle w:val="53681B7C141C41A4AA3902E52C8B324C"/>
          </w:pPr>
          <w:r w:rsidRPr="00141626">
            <w:rPr>
              <w:rStyle w:val="Tekstvantijdelijkeaanduiding"/>
            </w:rPr>
            <w:t xml:space="preserve">Klik </w:t>
          </w:r>
          <w:r>
            <w:rPr>
              <w:rStyle w:val="Tekstvantijdelijkeaanduiding"/>
            </w:rPr>
            <w:t>en typ Telefoonnummer</w:t>
          </w:r>
        </w:p>
      </w:docPartBody>
    </w:docPart>
    <w:docPart>
      <w:docPartPr>
        <w:name w:val="0F8E4D4100014F2E8437B4A527E09A40"/>
        <w:category>
          <w:name w:val="Algemeen"/>
          <w:gallery w:val="placeholder"/>
        </w:category>
        <w:types>
          <w:type w:val="bbPlcHdr"/>
        </w:types>
        <w:behaviors>
          <w:behavior w:val="content"/>
        </w:behaviors>
        <w:guid w:val="{CA5388A3-C834-4271-9098-9D5F95BC3CBD}"/>
      </w:docPartPr>
      <w:docPartBody>
        <w:p w:rsidR="006442ED" w:rsidRDefault="006442ED">
          <w:pPr>
            <w:pStyle w:val="0F8E4D4100014F2E8437B4A527E09A40"/>
          </w:pPr>
          <w:r w:rsidRPr="00141626">
            <w:rPr>
              <w:rStyle w:val="Tekstvantijdelijkeaanduiding"/>
            </w:rPr>
            <w:t xml:space="preserve">Klik </w:t>
          </w:r>
          <w:r>
            <w:rPr>
              <w:rStyle w:val="Tekstvantijdelijkeaanduiding"/>
            </w:rPr>
            <w:t>en typ E-mailadres</w:t>
          </w:r>
        </w:p>
      </w:docPartBody>
    </w:docPart>
    <w:docPart>
      <w:docPartPr>
        <w:name w:val="1A98929070E9432690BFED67E3A46F81"/>
        <w:category>
          <w:name w:val="Algemeen"/>
          <w:gallery w:val="placeholder"/>
        </w:category>
        <w:types>
          <w:type w:val="bbPlcHdr"/>
        </w:types>
        <w:behaviors>
          <w:behavior w:val="content"/>
        </w:behaviors>
        <w:guid w:val="{685233A2-CDC2-40AE-98FD-C5D611CFCC90}"/>
      </w:docPartPr>
      <w:docPartBody>
        <w:p w:rsidR="006442ED" w:rsidRDefault="006442ED">
          <w:pPr>
            <w:pStyle w:val="1A98929070E9432690BFED67E3A46F81"/>
          </w:pPr>
          <w:r w:rsidRPr="00141626">
            <w:rPr>
              <w:rStyle w:val="Tekstvantijdelijkeaanduiding"/>
            </w:rPr>
            <w:t xml:space="preserve">Klik </w:t>
          </w:r>
          <w:r>
            <w:rPr>
              <w:rStyle w:val="Tekstvantijdelijkeaanduiding"/>
            </w:rPr>
            <w:t>en typ Kenmerk</w:t>
          </w:r>
        </w:p>
      </w:docPartBody>
    </w:docPart>
    <w:docPart>
      <w:docPartPr>
        <w:name w:val="1CDDB7C85CDF4E8D8B9A0E32AE3A2B3A"/>
        <w:category>
          <w:name w:val="Algemeen"/>
          <w:gallery w:val="placeholder"/>
        </w:category>
        <w:types>
          <w:type w:val="bbPlcHdr"/>
        </w:types>
        <w:behaviors>
          <w:behavior w:val="content"/>
        </w:behaviors>
        <w:guid w:val="{805BCE38-81CF-46ED-9791-A982E8B123E8}"/>
      </w:docPartPr>
      <w:docPartBody>
        <w:p w:rsidR="006442ED" w:rsidRDefault="006442ED">
          <w:pPr>
            <w:pStyle w:val="1CDDB7C85CDF4E8D8B9A0E32AE3A2B3A"/>
          </w:pPr>
          <w:r w:rsidRPr="00141626">
            <w:rPr>
              <w:rStyle w:val="Tekstvantijdelijkeaanduiding"/>
            </w:rPr>
            <w:t xml:space="preserve">Klik </w:t>
          </w:r>
          <w:r>
            <w:rPr>
              <w:rStyle w:val="Tekstvantijdelijkeaanduiding"/>
            </w:rPr>
            <w:t>en typ Organisatie</w:t>
          </w:r>
        </w:p>
      </w:docPartBody>
    </w:docPart>
    <w:docPart>
      <w:docPartPr>
        <w:name w:val="C6C4F116B99343A3A11EC7000408F515"/>
        <w:category>
          <w:name w:val="Algemeen"/>
          <w:gallery w:val="placeholder"/>
        </w:category>
        <w:types>
          <w:type w:val="bbPlcHdr"/>
        </w:types>
        <w:behaviors>
          <w:behavior w:val="content"/>
        </w:behaviors>
        <w:guid w:val="{688A60A0-7E49-433B-A778-519F671CF11F}"/>
      </w:docPartPr>
      <w:docPartBody>
        <w:p w:rsidR="006442ED" w:rsidRDefault="006442ED">
          <w:pPr>
            <w:pStyle w:val="C6C4F116B99343A3A11EC7000408F515"/>
          </w:pPr>
          <w:r w:rsidRPr="00141626">
            <w:rPr>
              <w:rStyle w:val="Tekstvantijdelijkeaanduiding"/>
            </w:rPr>
            <w:t xml:space="preserve">Klik </w:t>
          </w:r>
          <w:r>
            <w:rPr>
              <w:rStyle w:val="Tekstvantijdelijkeaanduiding"/>
            </w:rPr>
            <w:t>en typ Contactpersoon</w:t>
          </w:r>
        </w:p>
      </w:docPartBody>
    </w:docPart>
    <w:docPart>
      <w:docPartPr>
        <w:name w:val="E521973E5F6F46F4B5B6B712553CBD0C"/>
        <w:category>
          <w:name w:val="Algemeen"/>
          <w:gallery w:val="placeholder"/>
        </w:category>
        <w:types>
          <w:type w:val="bbPlcHdr"/>
        </w:types>
        <w:behaviors>
          <w:behavior w:val="content"/>
        </w:behaviors>
        <w:guid w:val="{1DBE939E-9C77-4310-A676-FB39CF7F9AFA}"/>
      </w:docPartPr>
      <w:docPartBody>
        <w:p w:rsidR="006442ED" w:rsidRDefault="006442ED">
          <w:pPr>
            <w:pStyle w:val="E521973E5F6F46F4B5B6B712553CBD0C"/>
          </w:pPr>
          <w:r w:rsidRPr="00141626">
            <w:rPr>
              <w:rStyle w:val="Tekstvantijdelijkeaanduiding"/>
            </w:rPr>
            <w:t xml:space="preserve">Klik </w:t>
          </w:r>
          <w:r>
            <w:rPr>
              <w:rStyle w:val="Tekstvantijdelijkeaanduiding"/>
            </w:rPr>
            <w:t>en typ Telefoonnummer opdrachtgever</w:t>
          </w:r>
        </w:p>
      </w:docPartBody>
    </w:docPart>
    <w:docPart>
      <w:docPartPr>
        <w:name w:val="F1F59512CEC2458FA8272F3BF2D377EE"/>
        <w:category>
          <w:name w:val="Algemeen"/>
          <w:gallery w:val="placeholder"/>
        </w:category>
        <w:types>
          <w:type w:val="bbPlcHdr"/>
        </w:types>
        <w:behaviors>
          <w:behavior w:val="content"/>
        </w:behaviors>
        <w:guid w:val="{673D9136-9F1B-4934-B2C4-A6B7997A93C0}"/>
      </w:docPartPr>
      <w:docPartBody>
        <w:p w:rsidR="006442ED" w:rsidRDefault="006442ED">
          <w:pPr>
            <w:pStyle w:val="F1F59512CEC2458FA8272F3BF2D377EE"/>
          </w:pPr>
          <w:r w:rsidRPr="00141626">
            <w:rPr>
              <w:rStyle w:val="Tekstvantijdelijkeaanduiding"/>
            </w:rPr>
            <w:t xml:space="preserve">Klik </w:t>
          </w:r>
          <w:r>
            <w:rPr>
              <w:rStyle w:val="Tekstvantijdelijkeaanduiding"/>
            </w:rPr>
            <w:t>en typ E-mailadres opdrachtgever</w:t>
          </w:r>
        </w:p>
      </w:docPartBody>
    </w:docPart>
    <w:docPart>
      <w:docPartPr>
        <w:name w:val="51244BE99EDF42B8A8996D3753385EA6"/>
        <w:category>
          <w:name w:val="Algemeen"/>
          <w:gallery w:val="placeholder"/>
        </w:category>
        <w:types>
          <w:type w:val="bbPlcHdr"/>
        </w:types>
        <w:behaviors>
          <w:behavior w:val="content"/>
        </w:behaviors>
        <w:guid w:val="{B62E2887-E0BF-468B-91F3-F942BB9EE361}"/>
      </w:docPartPr>
      <w:docPartBody>
        <w:p w:rsidR="006442ED" w:rsidRDefault="006442ED">
          <w:pPr>
            <w:pStyle w:val="51244BE99EDF42B8A8996D3753385EA6"/>
          </w:pPr>
          <w:r w:rsidRPr="003B535B">
            <w:rPr>
              <w:rStyle w:val="Tekstvantijdelijkeaanduiding"/>
            </w:rPr>
            <w:t>Klik o</w:t>
          </w:r>
          <w:r>
            <w:rPr>
              <w:rStyle w:val="Tekstvantijdelijkeaanduiding"/>
            </w:rPr>
            <w:t xml:space="preserve">m een </w:t>
          </w:r>
          <w:r w:rsidRPr="003B535B">
            <w:rPr>
              <w:rStyle w:val="Tekstvantijdelijkeaanduiding"/>
            </w:rPr>
            <w:t xml:space="preserve">datum </w:t>
          </w:r>
          <w:r>
            <w:rPr>
              <w:rStyle w:val="Tekstvantijdelijkeaanduiding"/>
            </w:rPr>
            <w:t>te selecteren</w:t>
          </w:r>
        </w:p>
      </w:docPartBody>
    </w:docPart>
    <w:docPart>
      <w:docPartPr>
        <w:name w:val="5FD75B9341A84D56B34AC355CF2BE47E"/>
        <w:category>
          <w:name w:val="Algemeen"/>
          <w:gallery w:val="placeholder"/>
        </w:category>
        <w:types>
          <w:type w:val="bbPlcHdr"/>
        </w:types>
        <w:behaviors>
          <w:behavior w:val="content"/>
        </w:behaviors>
        <w:guid w:val="{B6CB036C-4A62-480F-BAC3-5E02CBEF7547}"/>
      </w:docPartPr>
      <w:docPartBody>
        <w:p w:rsidR="006442ED" w:rsidRDefault="006442ED">
          <w:pPr>
            <w:pStyle w:val="5FD75B9341A84D56B34AC355CF2BE47E"/>
          </w:pPr>
          <w:r w:rsidRPr="00D32340">
            <w:rPr>
              <w:rStyle w:val="Tekstvantijdelijkeaanduiding"/>
            </w:rPr>
            <w:t>Klik of tik om tekst in te voeren.</w:t>
          </w:r>
        </w:p>
      </w:docPartBody>
    </w:docPart>
    <w:docPart>
      <w:docPartPr>
        <w:name w:val="324CF35B1E7D4ABEA55A7362C7051B5D"/>
        <w:category>
          <w:name w:val="Algemeen"/>
          <w:gallery w:val="placeholder"/>
        </w:category>
        <w:types>
          <w:type w:val="bbPlcHdr"/>
        </w:types>
        <w:behaviors>
          <w:behavior w:val="content"/>
        </w:behaviors>
        <w:guid w:val="{E8EE2DFA-D333-4B5E-B132-142236909E60}"/>
      </w:docPartPr>
      <w:docPartBody>
        <w:p w:rsidR="006442ED" w:rsidRDefault="006442ED">
          <w:pPr>
            <w:pStyle w:val="324CF35B1E7D4ABEA55A7362C7051B5D"/>
          </w:pPr>
          <w:r>
            <w:rPr>
              <w:rStyle w:val="Tekstvantijdelijkeaanduiding"/>
            </w:rPr>
            <w:t>Dubbelk</w:t>
          </w:r>
          <w:r w:rsidRPr="00A43BD2">
            <w:rPr>
              <w:rStyle w:val="Tekstvantijdelijkeaanduiding"/>
            </w:rPr>
            <w:t xml:space="preserve">lik </w:t>
          </w:r>
          <w:r>
            <w:rPr>
              <w:rStyle w:val="Tekstvantijdelijkeaanduiding"/>
            </w:rPr>
            <w:t>hier voor invoer tekst</w:t>
          </w:r>
          <w:r w:rsidRPr="00A43BD2">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4E2"/>
    <w:rsid w:val="006442ED"/>
    <w:rsid w:val="00743999"/>
    <w:rsid w:val="009C4153"/>
    <w:rsid w:val="00B474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1BB022FE24D4E2FBB26D17EBE44BCB0">
    <w:name w:val="F1BB022FE24D4E2FBB26D17EBE44BCB0"/>
  </w:style>
  <w:style w:type="paragraph" w:customStyle="1" w:styleId="06C026314C5849BE877537C4007DF509">
    <w:name w:val="06C026314C5849BE877537C4007DF509"/>
  </w:style>
  <w:style w:type="character" w:styleId="Tekstvantijdelijkeaanduiding">
    <w:name w:val="Placeholder Text"/>
    <w:basedOn w:val="Standaardalinea-lettertype"/>
    <w:uiPriority w:val="99"/>
    <w:semiHidden/>
    <w:rPr>
      <w:color w:val="808080"/>
    </w:rPr>
  </w:style>
  <w:style w:type="paragraph" w:customStyle="1" w:styleId="D7A8C78F9E4A42778C972CAA3EB6DA39">
    <w:name w:val="D7A8C78F9E4A42778C972CAA3EB6DA39"/>
  </w:style>
  <w:style w:type="paragraph" w:customStyle="1" w:styleId="0C3DBB904277430281707634A518EAF6">
    <w:name w:val="0C3DBB904277430281707634A518EAF6"/>
  </w:style>
  <w:style w:type="paragraph" w:customStyle="1" w:styleId="53681B7C141C41A4AA3902E52C8B324C">
    <w:name w:val="53681B7C141C41A4AA3902E52C8B324C"/>
  </w:style>
  <w:style w:type="paragraph" w:customStyle="1" w:styleId="0F8E4D4100014F2E8437B4A527E09A40">
    <w:name w:val="0F8E4D4100014F2E8437B4A527E09A40"/>
  </w:style>
  <w:style w:type="paragraph" w:customStyle="1" w:styleId="1A98929070E9432690BFED67E3A46F81">
    <w:name w:val="1A98929070E9432690BFED67E3A46F81"/>
  </w:style>
  <w:style w:type="paragraph" w:customStyle="1" w:styleId="1CDDB7C85CDF4E8D8B9A0E32AE3A2B3A">
    <w:name w:val="1CDDB7C85CDF4E8D8B9A0E32AE3A2B3A"/>
  </w:style>
  <w:style w:type="paragraph" w:customStyle="1" w:styleId="C6C4F116B99343A3A11EC7000408F515">
    <w:name w:val="C6C4F116B99343A3A11EC7000408F515"/>
  </w:style>
  <w:style w:type="paragraph" w:customStyle="1" w:styleId="E521973E5F6F46F4B5B6B712553CBD0C">
    <w:name w:val="E521973E5F6F46F4B5B6B712553CBD0C"/>
  </w:style>
  <w:style w:type="paragraph" w:customStyle="1" w:styleId="F1F59512CEC2458FA8272F3BF2D377EE">
    <w:name w:val="F1F59512CEC2458FA8272F3BF2D377EE"/>
  </w:style>
  <w:style w:type="paragraph" w:customStyle="1" w:styleId="51244BE99EDF42B8A8996D3753385EA6">
    <w:name w:val="51244BE99EDF42B8A8996D3753385EA6"/>
  </w:style>
  <w:style w:type="paragraph" w:customStyle="1" w:styleId="5FD75B9341A84D56B34AC355CF2BE47E">
    <w:name w:val="5FD75B9341A84D56B34AC355CF2BE47E"/>
  </w:style>
  <w:style w:type="paragraph" w:customStyle="1" w:styleId="324CF35B1E7D4ABEA55A7362C7051B5D">
    <w:name w:val="324CF35B1E7D4ABEA55A7362C7051B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adge">
  <a:themeElements>
    <a:clrScheme name="RUD NHN">
      <a:dk1>
        <a:sysClr val="windowText" lastClr="000000"/>
      </a:dk1>
      <a:lt1>
        <a:sysClr val="window" lastClr="FFFFFF"/>
      </a:lt1>
      <a:dk2>
        <a:srgbClr val="4D4C17"/>
      </a:dk2>
      <a:lt2>
        <a:srgbClr val="F3F3F2"/>
      </a:lt2>
      <a:accent1>
        <a:srgbClr val="89BE35"/>
      </a:accent1>
      <a:accent2>
        <a:srgbClr val="4C4217"/>
      </a:accent2>
      <a:accent3>
        <a:srgbClr val="82368C"/>
      </a:accent3>
      <a:accent4>
        <a:srgbClr val="46B2B5"/>
      </a:accent4>
      <a:accent5>
        <a:srgbClr val="D36F68"/>
      </a:accent5>
      <a:accent6>
        <a:srgbClr val="826276"/>
      </a:accent6>
      <a:hlink>
        <a:srgbClr val="46B2B5"/>
      </a:hlink>
      <a:folHlink>
        <a:srgbClr val="A46694"/>
      </a:folHlink>
    </a:clrScheme>
    <a:fontScheme name="RUD NHN">
      <a:majorFont>
        <a:latin typeface="Verdana"/>
        <a:ea typeface=""/>
        <a:cs typeface=""/>
      </a:majorFont>
      <a:minorFont>
        <a:latin typeface="Verdana"/>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70F2C-CEF8-4020-AE90-3CF80F591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OD NHN 2020</Template>
  <TotalTime>0</TotalTime>
  <Pages>11</Pages>
  <Words>1571</Words>
  <Characters>8644</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Rapport</vt:lpstr>
    </vt:vector>
  </TitlesOfParts>
  <Company>Omgevingsdienst Noord-Holland Noord (OD NHN)</Company>
  <LinksUpToDate>false</LinksUpToDate>
  <CharactersWithSpaces>10195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Eugene Later</dc:creator>
  <cp:keywords/>
  <dc:description/>
  <cp:lastModifiedBy>Eugene Later</cp:lastModifiedBy>
  <cp:revision>194</cp:revision>
  <dcterms:created xsi:type="dcterms:W3CDTF">2022-09-14T09:15:00Z</dcterms:created>
  <dcterms:modified xsi:type="dcterms:W3CDTF">2022-09-19T11:53:00Z</dcterms:modified>
</cp:coreProperties>
</file>